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667" w:rsidRPr="00FC2ED2" w:rsidRDefault="006C13BC" w:rsidP="00FC2ED2">
      <w:pPr>
        <w:pStyle w:val="Title"/>
      </w:pPr>
      <w:proofErr w:type="spellStart"/>
      <w:r>
        <w:t>Spektromeetri</w:t>
      </w:r>
      <w:proofErr w:type="spellEnd"/>
      <w:r>
        <w:t xml:space="preserve"> koostamine</w:t>
      </w:r>
      <w:r w:rsidR="001D6E57">
        <w:t xml:space="preserve"> ja kalibreerimine</w:t>
      </w:r>
    </w:p>
    <w:p w:rsidR="001A5480" w:rsidRDefault="0010788C" w:rsidP="00DF1793">
      <w:pPr>
        <w:pStyle w:val="ModifiedDate"/>
        <w:sectPr w:rsidR="001A5480" w:rsidSect="001A5480">
          <w:headerReference w:type="default" r:id="rId8"/>
          <w:footerReference w:type="default" r:id="rId9"/>
          <w:footnotePr>
            <w:numFmt w:val="chicago"/>
          </w:footnotePr>
          <w:pgSz w:w="11906" w:h="16838" w:code="9"/>
          <w:pgMar w:top="1134" w:right="567" w:bottom="1134" w:left="1134" w:header="567" w:footer="567" w:gutter="0"/>
          <w:cols w:space="340"/>
          <w:docGrid w:linePitch="360"/>
        </w:sectPr>
      </w:pPr>
      <w:r>
        <w:t>Valter Kiisk</w:t>
      </w:r>
      <w:r w:rsidR="00334660">
        <w:br/>
        <w:t xml:space="preserve">Viimati </w:t>
      </w:r>
      <w:r w:rsidR="00B1109C">
        <w:t>redigeeritud</w:t>
      </w:r>
      <w:r w:rsidR="00334660">
        <w:t xml:space="preserve">: </w:t>
      </w:r>
      <w:r w:rsidR="006D27CE">
        <w:fldChar w:fldCharType="begin"/>
      </w:r>
      <w:r w:rsidR="006D27CE">
        <w:instrText xml:space="preserve"> SAVEDATE  \@ "d. MMMM yyyy'. a.'"  \* MERGEFORMAT </w:instrText>
      </w:r>
      <w:r w:rsidR="006D27CE">
        <w:fldChar w:fldCharType="separate"/>
      </w:r>
      <w:r w:rsidR="00BD5BB0">
        <w:rPr>
          <w:noProof/>
        </w:rPr>
        <w:t>2. september 2019. a.</w:t>
      </w:r>
      <w:r w:rsidR="006D27CE">
        <w:fldChar w:fldCharType="end"/>
      </w:r>
    </w:p>
    <w:p w:rsidR="00E40B29" w:rsidRDefault="00B61F51">
      <w:pPr>
        <w:pStyle w:val="TOC1"/>
        <w:rPr>
          <w:rFonts w:asciiTheme="minorHAnsi" w:eastAsiaTheme="minorEastAsia" w:hAnsiTheme="minorHAnsi" w:cstheme="minorBidi"/>
          <w:b w:val="0"/>
          <w:noProof/>
          <w:sz w:val="22"/>
          <w:szCs w:val="22"/>
          <w:lang w:val="en-US"/>
        </w:rPr>
      </w:pPr>
      <w:r>
        <w:fldChar w:fldCharType="begin"/>
      </w:r>
      <w:r>
        <w:instrText xml:space="preserve"> TOC \o "1-2" \h \z \u </w:instrText>
      </w:r>
      <w:r>
        <w:fldChar w:fldCharType="separate"/>
      </w:r>
      <w:hyperlink w:anchor="_Toc536624990" w:history="1">
        <w:r w:rsidR="00E40B29" w:rsidRPr="003777D5">
          <w:rPr>
            <w:rStyle w:val="Hyperlink"/>
            <w:noProof/>
          </w:rPr>
          <w:t>Töö eesmärk</w:t>
        </w:r>
        <w:r w:rsidR="00E40B29">
          <w:rPr>
            <w:noProof/>
            <w:webHidden/>
          </w:rPr>
          <w:tab/>
        </w:r>
        <w:r w:rsidR="00E40B29">
          <w:rPr>
            <w:noProof/>
            <w:webHidden/>
          </w:rPr>
          <w:fldChar w:fldCharType="begin"/>
        </w:r>
        <w:r w:rsidR="00E40B29">
          <w:rPr>
            <w:noProof/>
            <w:webHidden/>
          </w:rPr>
          <w:instrText xml:space="preserve"> PAGEREF _Toc536624990 \h </w:instrText>
        </w:r>
        <w:r w:rsidR="00E40B29">
          <w:rPr>
            <w:noProof/>
            <w:webHidden/>
          </w:rPr>
        </w:r>
        <w:r w:rsidR="00E40B29">
          <w:rPr>
            <w:noProof/>
            <w:webHidden/>
          </w:rPr>
          <w:fldChar w:fldCharType="separate"/>
        </w:r>
        <w:r w:rsidR="00BD5BB0">
          <w:rPr>
            <w:noProof/>
            <w:webHidden/>
          </w:rPr>
          <w:t>1</w:t>
        </w:r>
        <w:r w:rsidR="00E40B29">
          <w:rPr>
            <w:noProof/>
            <w:webHidden/>
          </w:rPr>
          <w:fldChar w:fldCharType="end"/>
        </w:r>
      </w:hyperlink>
    </w:p>
    <w:p w:rsidR="00E40B29" w:rsidRDefault="00BC66F9">
      <w:pPr>
        <w:pStyle w:val="TOC1"/>
        <w:rPr>
          <w:rFonts w:asciiTheme="minorHAnsi" w:eastAsiaTheme="minorEastAsia" w:hAnsiTheme="minorHAnsi" w:cstheme="minorBidi"/>
          <w:b w:val="0"/>
          <w:noProof/>
          <w:sz w:val="22"/>
          <w:szCs w:val="22"/>
          <w:lang w:val="en-US"/>
        </w:rPr>
      </w:pPr>
      <w:hyperlink w:anchor="_Toc536624991" w:history="1">
        <w:r w:rsidR="00E40B29" w:rsidRPr="003777D5">
          <w:rPr>
            <w:rStyle w:val="Hyperlink"/>
            <w:noProof/>
          </w:rPr>
          <w:t>Tööülesanne</w:t>
        </w:r>
        <w:r w:rsidR="00E40B29">
          <w:rPr>
            <w:noProof/>
            <w:webHidden/>
          </w:rPr>
          <w:tab/>
        </w:r>
        <w:r w:rsidR="00E40B29">
          <w:rPr>
            <w:noProof/>
            <w:webHidden/>
          </w:rPr>
          <w:fldChar w:fldCharType="begin"/>
        </w:r>
        <w:r w:rsidR="00E40B29">
          <w:rPr>
            <w:noProof/>
            <w:webHidden/>
          </w:rPr>
          <w:instrText xml:space="preserve"> PAGEREF _Toc536624991 \h </w:instrText>
        </w:r>
        <w:r w:rsidR="00E40B29">
          <w:rPr>
            <w:noProof/>
            <w:webHidden/>
          </w:rPr>
        </w:r>
        <w:r w:rsidR="00E40B29">
          <w:rPr>
            <w:noProof/>
            <w:webHidden/>
          </w:rPr>
          <w:fldChar w:fldCharType="separate"/>
        </w:r>
        <w:r w:rsidR="00BD5BB0">
          <w:rPr>
            <w:noProof/>
            <w:webHidden/>
          </w:rPr>
          <w:t>1</w:t>
        </w:r>
        <w:r w:rsidR="00E40B29">
          <w:rPr>
            <w:noProof/>
            <w:webHidden/>
          </w:rPr>
          <w:fldChar w:fldCharType="end"/>
        </w:r>
      </w:hyperlink>
    </w:p>
    <w:p w:rsidR="00E40B29" w:rsidRDefault="00BC66F9">
      <w:pPr>
        <w:pStyle w:val="TOC1"/>
        <w:rPr>
          <w:rFonts w:asciiTheme="minorHAnsi" w:eastAsiaTheme="minorEastAsia" w:hAnsiTheme="minorHAnsi" w:cstheme="minorBidi"/>
          <w:b w:val="0"/>
          <w:noProof/>
          <w:sz w:val="22"/>
          <w:szCs w:val="22"/>
          <w:lang w:val="en-US"/>
        </w:rPr>
      </w:pPr>
      <w:hyperlink w:anchor="_Toc536624992" w:history="1">
        <w:r w:rsidR="00E40B29" w:rsidRPr="003777D5">
          <w:rPr>
            <w:rStyle w:val="Hyperlink"/>
            <w:noProof/>
          </w:rPr>
          <w:t>Töövahendid</w:t>
        </w:r>
        <w:r w:rsidR="00E40B29">
          <w:rPr>
            <w:noProof/>
            <w:webHidden/>
          </w:rPr>
          <w:tab/>
        </w:r>
        <w:r w:rsidR="00E40B29">
          <w:rPr>
            <w:noProof/>
            <w:webHidden/>
          </w:rPr>
          <w:fldChar w:fldCharType="begin"/>
        </w:r>
        <w:r w:rsidR="00E40B29">
          <w:rPr>
            <w:noProof/>
            <w:webHidden/>
          </w:rPr>
          <w:instrText xml:space="preserve"> PAGEREF _Toc536624992 \h </w:instrText>
        </w:r>
        <w:r w:rsidR="00E40B29">
          <w:rPr>
            <w:noProof/>
            <w:webHidden/>
          </w:rPr>
        </w:r>
        <w:r w:rsidR="00E40B29">
          <w:rPr>
            <w:noProof/>
            <w:webHidden/>
          </w:rPr>
          <w:fldChar w:fldCharType="separate"/>
        </w:r>
        <w:r w:rsidR="00BD5BB0">
          <w:rPr>
            <w:noProof/>
            <w:webHidden/>
          </w:rPr>
          <w:t>1</w:t>
        </w:r>
        <w:r w:rsidR="00E40B29">
          <w:rPr>
            <w:noProof/>
            <w:webHidden/>
          </w:rPr>
          <w:fldChar w:fldCharType="end"/>
        </w:r>
      </w:hyperlink>
    </w:p>
    <w:p w:rsidR="00E40B29" w:rsidRDefault="00BC66F9">
      <w:pPr>
        <w:pStyle w:val="TOC1"/>
        <w:rPr>
          <w:rFonts w:asciiTheme="minorHAnsi" w:eastAsiaTheme="minorEastAsia" w:hAnsiTheme="minorHAnsi" w:cstheme="minorBidi"/>
          <w:b w:val="0"/>
          <w:noProof/>
          <w:sz w:val="22"/>
          <w:szCs w:val="22"/>
          <w:lang w:val="en-US"/>
        </w:rPr>
      </w:pPr>
      <w:hyperlink w:anchor="_Toc536624993" w:history="1">
        <w:r w:rsidR="00E40B29" w:rsidRPr="003777D5">
          <w:rPr>
            <w:rStyle w:val="Hyperlink"/>
            <w:noProof/>
          </w:rPr>
          <w:t>1. Teoreetiline osa</w:t>
        </w:r>
        <w:r w:rsidR="00E40B29">
          <w:rPr>
            <w:noProof/>
            <w:webHidden/>
          </w:rPr>
          <w:tab/>
        </w:r>
        <w:r w:rsidR="00E40B29">
          <w:rPr>
            <w:noProof/>
            <w:webHidden/>
          </w:rPr>
          <w:fldChar w:fldCharType="begin"/>
        </w:r>
        <w:r w:rsidR="00E40B29">
          <w:rPr>
            <w:noProof/>
            <w:webHidden/>
          </w:rPr>
          <w:instrText xml:space="preserve"> PAGEREF _Toc536624993 \h </w:instrText>
        </w:r>
        <w:r w:rsidR="00E40B29">
          <w:rPr>
            <w:noProof/>
            <w:webHidden/>
          </w:rPr>
        </w:r>
        <w:r w:rsidR="00E40B29">
          <w:rPr>
            <w:noProof/>
            <w:webHidden/>
          </w:rPr>
          <w:fldChar w:fldCharType="separate"/>
        </w:r>
        <w:r w:rsidR="00BD5BB0">
          <w:rPr>
            <w:noProof/>
            <w:webHidden/>
          </w:rPr>
          <w:t>1</w:t>
        </w:r>
        <w:r w:rsidR="00E40B29">
          <w:rPr>
            <w:noProof/>
            <w:webHidden/>
          </w:rPr>
          <w:fldChar w:fldCharType="end"/>
        </w:r>
      </w:hyperlink>
    </w:p>
    <w:p w:rsidR="00E40B29" w:rsidRDefault="00BC66F9">
      <w:pPr>
        <w:pStyle w:val="TOC1"/>
        <w:rPr>
          <w:rFonts w:asciiTheme="minorHAnsi" w:eastAsiaTheme="minorEastAsia" w:hAnsiTheme="minorHAnsi" w:cstheme="minorBidi"/>
          <w:b w:val="0"/>
          <w:noProof/>
          <w:sz w:val="22"/>
          <w:szCs w:val="22"/>
          <w:lang w:val="en-US"/>
        </w:rPr>
      </w:pPr>
      <w:hyperlink w:anchor="_Toc536624994" w:history="1">
        <w:r w:rsidR="00E40B29" w:rsidRPr="003777D5">
          <w:rPr>
            <w:rStyle w:val="Hyperlink"/>
            <w:noProof/>
          </w:rPr>
          <w:t>2. Töö käik</w:t>
        </w:r>
        <w:r w:rsidR="00E40B29">
          <w:rPr>
            <w:noProof/>
            <w:webHidden/>
          </w:rPr>
          <w:tab/>
        </w:r>
        <w:r w:rsidR="00E40B29">
          <w:rPr>
            <w:noProof/>
            <w:webHidden/>
          </w:rPr>
          <w:fldChar w:fldCharType="begin"/>
        </w:r>
        <w:r w:rsidR="00E40B29">
          <w:rPr>
            <w:noProof/>
            <w:webHidden/>
          </w:rPr>
          <w:instrText xml:space="preserve"> PAGEREF _Toc536624994 \h </w:instrText>
        </w:r>
        <w:r w:rsidR="00E40B29">
          <w:rPr>
            <w:noProof/>
            <w:webHidden/>
          </w:rPr>
        </w:r>
        <w:r w:rsidR="00E40B29">
          <w:rPr>
            <w:noProof/>
            <w:webHidden/>
          </w:rPr>
          <w:fldChar w:fldCharType="separate"/>
        </w:r>
        <w:r w:rsidR="00BD5BB0">
          <w:rPr>
            <w:noProof/>
            <w:webHidden/>
          </w:rPr>
          <w:t>2</w:t>
        </w:r>
        <w:r w:rsidR="00E40B29">
          <w:rPr>
            <w:noProof/>
            <w:webHidden/>
          </w:rPr>
          <w:fldChar w:fldCharType="end"/>
        </w:r>
      </w:hyperlink>
    </w:p>
    <w:p w:rsidR="00E40B29" w:rsidRDefault="00BC66F9">
      <w:pPr>
        <w:pStyle w:val="TOC1"/>
        <w:rPr>
          <w:rFonts w:asciiTheme="minorHAnsi" w:eastAsiaTheme="minorEastAsia" w:hAnsiTheme="minorHAnsi" w:cstheme="minorBidi"/>
          <w:b w:val="0"/>
          <w:noProof/>
          <w:sz w:val="22"/>
          <w:szCs w:val="22"/>
          <w:lang w:val="en-US"/>
        </w:rPr>
      </w:pPr>
      <w:hyperlink w:anchor="_Toc536624995" w:history="1">
        <w:r w:rsidR="00E40B29" w:rsidRPr="003777D5">
          <w:rPr>
            <w:rStyle w:val="Hyperlink"/>
            <w:noProof/>
          </w:rPr>
          <w:t>3. Andmete töötlemine ja protokolli vormistamine</w:t>
        </w:r>
        <w:r w:rsidR="00E40B29">
          <w:rPr>
            <w:noProof/>
            <w:webHidden/>
          </w:rPr>
          <w:tab/>
        </w:r>
        <w:r w:rsidR="00E40B29">
          <w:rPr>
            <w:noProof/>
            <w:webHidden/>
          </w:rPr>
          <w:fldChar w:fldCharType="begin"/>
        </w:r>
        <w:r w:rsidR="00E40B29">
          <w:rPr>
            <w:noProof/>
            <w:webHidden/>
          </w:rPr>
          <w:instrText xml:space="preserve"> PAGEREF _Toc536624995 \h </w:instrText>
        </w:r>
        <w:r w:rsidR="00E40B29">
          <w:rPr>
            <w:noProof/>
            <w:webHidden/>
          </w:rPr>
        </w:r>
        <w:r w:rsidR="00E40B29">
          <w:rPr>
            <w:noProof/>
            <w:webHidden/>
          </w:rPr>
          <w:fldChar w:fldCharType="separate"/>
        </w:r>
        <w:r w:rsidR="00BD5BB0">
          <w:rPr>
            <w:noProof/>
            <w:webHidden/>
          </w:rPr>
          <w:t>4</w:t>
        </w:r>
        <w:r w:rsidR="00E40B29">
          <w:rPr>
            <w:noProof/>
            <w:webHidden/>
          </w:rPr>
          <w:fldChar w:fldCharType="end"/>
        </w:r>
      </w:hyperlink>
    </w:p>
    <w:p w:rsidR="00E40B29" w:rsidRDefault="00BC66F9">
      <w:pPr>
        <w:pStyle w:val="TOC2"/>
        <w:rPr>
          <w:rFonts w:asciiTheme="minorHAnsi" w:eastAsiaTheme="minorEastAsia" w:hAnsiTheme="minorHAnsi" w:cstheme="minorBidi"/>
          <w:noProof/>
          <w:sz w:val="22"/>
          <w:szCs w:val="22"/>
          <w:lang w:val="en-US"/>
        </w:rPr>
      </w:pPr>
      <w:hyperlink w:anchor="_Toc536624996" w:history="1">
        <w:r w:rsidR="00E40B29" w:rsidRPr="003777D5">
          <w:rPr>
            <w:rStyle w:val="Hyperlink"/>
            <w:noProof/>
          </w:rPr>
          <w:t>3.1. Mathcad</w:t>
        </w:r>
        <w:r w:rsidR="00E40B29">
          <w:rPr>
            <w:noProof/>
            <w:webHidden/>
          </w:rPr>
          <w:tab/>
        </w:r>
        <w:r w:rsidR="00E40B29">
          <w:rPr>
            <w:noProof/>
            <w:webHidden/>
          </w:rPr>
          <w:fldChar w:fldCharType="begin"/>
        </w:r>
        <w:r w:rsidR="00E40B29">
          <w:rPr>
            <w:noProof/>
            <w:webHidden/>
          </w:rPr>
          <w:instrText xml:space="preserve"> PAGEREF _Toc536624996 \h </w:instrText>
        </w:r>
        <w:r w:rsidR="00E40B29">
          <w:rPr>
            <w:noProof/>
            <w:webHidden/>
          </w:rPr>
        </w:r>
        <w:r w:rsidR="00E40B29">
          <w:rPr>
            <w:noProof/>
            <w:webHidden/>
          </w:rPr>
          <w:fldChar w:fldCharType="separate"/>
        </w:r>
        <w:r w:rsidR="00BD5BB0">
          <w:rPr>
            <w:noProof/>
            <w:webHidden/>
          </w:rPr>
          <w:t>4</w:t>
        </w:r>
        <w:r w:rsidR="00E40B29">
          <w:rPr>
            <w:noProof/>
            <w:webHidden/>
          </w:rPr>
          <w:fldChar w:fldCharType="end"/>
        </w:r>
      </w:hyperlink>
    </w:p>
    <w:p w:rsidR="00E40B29" w:rsidRDefault="00BC66F9">
      <w:pPr>
        <w:pStyle w:val="TOC2"/>
        <w:rPr>
          <w:rFonts w:asciiTheme="minorHAnsi" w:eastAsiaTheme="minorEastAsia" w:hAnsiTheme="minorHAnsi" w:cstheme="minorBidi"/>
          <w:noProof/>
          <w:sz w:val="22"/>
          <w:szCs w:val="22"/>
          <w:lang w:val="en-US"/>
        </w:rPr>
      </w:pPr>
      <w:hyperlink w:anchor="_Toc536624997" w:history="1">
        <w:r w:rsidR="00E40B29" w:rsidRPr="003777D5">
          <w:rPr>
            <w:rStyle w:val="Hyperlink"/>
            <w:noProof/>
          </w:rPr>
          <w:t>3.2. Python</w:t>
        </w:r>
        <w:r w:rsidR="00E40B29">
          <w:rPr>
            <w:noProof/>
            <w:webHidden/>
          </w:rPr>
          <w:tab/>
        </w:r>
        <w:r w:rsidR="00E40B29">
          <w:rPr>
            <w:noProof/>
            <w:webHidden/>
          </w:rPr>
          <w:fldChar w:fldCharType="begin"/>
        </w:r>
        <w:r w:rsidR="00E40B29">
          <w:rPr>
            <w:noProof/>
            <w:webHidden/>
          </w:rPr>
          <w:instrText xml:space="preserve"> PAGEREF _Toc536624997 \h </w:instrText>
        </w:r>
        <w:r w:rsidR="00E40B29">
          <w:rPr>
            <w:noProof/>
            <w:webHidden/>
          </w:rPr>
        </w:r>
        <w:r w:rsidR="00E40B29">
          <w:rPr>
            <w:noProof/>
            <w:webHidden/>
          </w:rPr>
          <w:fldChar w:fldCharType="separate"/>
        </w:r>
        <w:r w:rsidR="00BD5BB0">
          <w:rPr>
            <w:noProof/>
            <w:webHidden/>
          </w:rPr>
          <w:t>5</w:t>
        </w:r>
        <w:r w:rsidR="00E40B29">
          <w:rPr>
            <w:noProof/>
            <w:webHidden/>
          </w:rPr>
          <w:fldChar w:fldCharType="end"/>
        </w:r>
      </w:hyperlink>
    </w:p>
    <w:p w:rsidR="00E40B29" w:rsidRDefault="00BC66F9">
      <w:pPr>
        <w:pStyle w:val="TOC1"/>
        <w:rPr>
          <w:rFonts w:asciiTheme="minorHAnsi" w:eastAsiaTheme="minorEastAsia" w:hAnsiTheme="minorHAnsi" w:cstheme="minorBidi"/>
          <w:b w:val="0"/>
          <w:noProof/>
          <w:sz w:val="22"/>
          <w:szCs w:val="22"/>
          <w:lang w:val="en-US"/>
        </w:rPr>
      </w:pPr>
      <w:hyperlink w:anchor="_Toc536624998" w:history="1">
        <w:r w:rsidR="00E40B29" w:rsidRPr="003777D5">
          <w:rPr>
            <w:rStyle w:val="Hyperlink"/>
            <w:noProof/>
          </w:rPr>
          <w:t>Viited</w:t>
        </w:r>
        <w:r w:rsidR="00E40B29">
          <w:rPr>
            <w:noProof/>
            <w:webHidden/>
          </w:rPr>
          <w:tab/>
        </w:r>
        <w:r w:rsidR="00E40B29">
          <w:rPr>
            <w:noProof/>
            <w:webHidden/>
          </w:rPr>
          <w:fldChar w:fldCharType="begin"/>
        </w:r>
        <w:r w:rsidR="00E40B29">
          <w:rPr>
            <w:noProof/>
            <w:webHidden/>
          </w:rPr>
          <w:instrText xml:space="preserve"> PAGEREF _Toc536624998 \h </w:instrText>
        </w:r>
        <w:r w:rsidR="00E40B29">
          <w:rPr>
            <w:noProof/>
            <w:webHidden/>
          </w:rPr>
        </w:r>
        <w:r w:rsidR="00E40B29">
          <w:rPr>
            <w:noProof/>
            <w:webHidden/>
          </w:rPr>
          <w:fldChar w:fldCharType="separate"/>
        </w:r>
        <w:r w:rsidR="00BD5BB0">
          <w:rPr>
            <w:noProof/>
            <w:webHidden/>
          </w:rPr>
          <w:t>6</w:t>
        </w:r>
        <w:r w:rsidR="00E40B29">
          <w:rPr>
            <w:noProof/>
            <w:webHidden/>
          </w:rPr>
          <w:fldChar w:fldCharType="end"/>
        </w:r>
      </w:hyperlink>
    </w:p>
    <w:p w:rsidR="00E40B29" w:rsidRDefault="00BC66F9">
      <w:pPr>
        <w:pStyle w:val="TOC1"/>
        <w:rPr>
          <w:rFonts w:asciiTheme="minorHAnsi" w:eastAsiaTheme="minorEastAsia" w:hAnsiTheme="minorHAnsi" w:cstheme="minorBidi"/>
          <w:b w:val="0"/>
          <w:noProof/>
          <w:sz w:val="22"/>
          <w:szCs w:val="22"/>
          <w:lang w:val="en-US"/>
        </w:rPr>
      </w:pPr>
      <w:hyperlink w:anchor="_Toc536624999" w:history="1">
        <w:r w:rsidR="00E40B29" w:rsidRPr="003777D5">
          <w:rPr>
            <w:rStyle w:val="Hyperlink"/>
            <w:noProof/>
          </w:rPr>
          <w:t>A. Katsevahendid</w:t>
        </w:r>
        <w:r w:rsidR="00E40B29">
          <w:rPr>
            <w:noProof/>
            <w:webHidden/>
          </w:rPr>
          <w:tab/>
        </w:r>
        <w:r w:rsidR="00E40B29">
          <w:rPr>
            <w:noProof/>
            <w:webHidden/>
          </w:rPr>
          <w:fldChar w:fldCharType="begin"/>
        </w:r>
        <w:r w:rsidR="00E40B29">
          <w:rPr>
            <w:noProof/>
            <w:webHidden/>
          </w:rPr>
          <w:instrText xml:space="preserve"> PAGEREF _Toc536624999 \h </w:instrText>
        </w:r>
        <w:r w:rsidR="00E40B29">
          <w:rPr>
            <w:noProof/>
            <w:webHidden/>
          </w:rPr>
        </w:r>
        <w:r w:rsidR="00E40B29">
          <w:rPr>
            <w:noProof/>
            <w:webHidden/>
          </w:rPr>
          <w:fldChar w:fldCharType="separate"/>
        </w:r>
        <w:r w:rsidR="00BD5BB0">
          <w:rPr>
            <w:noProof/>
            <w:webHidden/>
          </w:rPr>
          <w:t>7</w:t>
        </w:r>
        <w:r w:rsidR="00E40B29">
          <w:rPr>
            <w:noProof/>
            <w:webHidden/>
          </w:rPr>
          <w:fldChar w:fldCharType="end"/>
        </w:r>
      </w:hyperlink>
    </w:p>
    <w:p w:rsidR="0010788C" w:rsidRDefault="00B61F51" w:rsidP="00EF20F4">
      <w:pPr>
        <w:pStyle w:val="GeneralHeading"/>
      </w:pPr>
      <w:r>
        <w:fldChar w:fldCharType="end"/>
      </w:r>
      <w:bookmarkStart w:id="0" w:name="_Toc536624990"/>
      <w:r w:rsidR="0010788C">
        <w:t>Töö eesmärk</w:t>
      </w:r>
      <w:bookmarkEnd w:id="0"/>
    </w:p>
    <w:p w:rsidR="0010788C" w:rsidRDefault="004112D5" w:rsidP="00EF20F4">
      <w:proofErr w:type="spellStart"/>
      <w:r>
        <w:t>Dispergeerivat</w:t>
      </w:r>
      <w:proofErr w:type="spellEnd"/>
      <w:r>
        <w:t xml:space="preserve"> elementi</w:t>
      </w:r>
      <w:r w:rsidR="006C13BC">
        <w:t xml:space="preserve"> ja </w:t>
      </w:r>
      <w:r w:rsidR="00025CDD">
        <w:t>maatrikssensori</w:t>
      </w:r>
      <w:r>
        <w:t>t</w:t>
      </w:r>
      <w:r w:rsidR="00025CDD">
        <w:t xml:space="preserve"> </w:t>
      </w:r>
      <w:r>
        <w:t>kasutava</w:t>
      </w:r>
      <w:r w:rsidR="006C13BC">
        <w:t xml:space="preserve"> </w:t>
      </w:r>
      <w:proofErr w:type="spellStart"/>
      <w:r w:rsidR="006C13BC">
        <w:t>spektro</w:t>
      </w:r>
      <w:r w:rsidR="00721000">
        <w:softHyphen/>
      </w:r>
      <w:r w:rsidR="006C13BC">
        <w:t>meetri</w:t>
      </w:r>
      <w:proofErr w:type="spellEnd"/>
      <w:r w:rsidR="006C13BC">
        <w:t xml:space="preserve"> ehi</w:t>
      </w:r>
      <w:r w:rsidR="00DA28DF">
        <w:softHyphen/>
      </w:r>
      <w:r w:rsidR="006C13BC">
        <w:t>tuse ja tööpõhimõttega tutvumine</w:t>
      </w:r>
      <w:r w:rsidR="00F038BD">
        <w:t xml:space="preserve">, </w:t>
      </w:r>
      <w:r w:rsidR="008C6E85">
        <w:t>töövõtete oman</w:t>
      </w:r>
      <w:r w:rsidR="00721000">
        <w:softHyphen/>
      </w:r>
      <w:r w:rsidR="008C6E85">
        <w:t xml:space="preserve">damine </w:t>
      </w:r>
      <w:r w:rsidR="00025CDD">
        <w:t xml:space="preserve">sellise </w:t>
      </w:r>
      <w:proofErr w:type="spellStart"/>
      <w:r w:rsidR="00025CDD">
        <w:t>spektromeetri</w:t>
      </w:r>
      <w:proofErr w:type="spellEnd"/>
      <w:r w:rsidR="00025CDD">
        <w:t xml:space="preserve"> koostamiseks ja kalibreerimiseks</w:t>
      </w:r>
      <w:r w:rsidR="00767022">
        <w:t xml:space="preserve"> ning joonspektriga valgusallikate mõõtmiseks</w:t>
      </w:r>
      <w:r w:rsidR="006C13BC">
        <w:t>.</w:t>
      </w:r>
    </w:p>
    <w:p w:rsidR="00282AA1" w:rsidRDefault="00282AA1" w:rsidP="00EF20F4">
      <w:pPr>
        <w:pStyle w:val="GeneralHeading"/>
      </w:pPr>
      <w:bookmarkStart w:id="1" w:name="_Toc536624991"/>
      <w:r>
        <w:t>Tööülesanne</w:t>
      </w:r>
      <w:bookmarkEnd w:id="1"/>
    </w:p>
    <w:p w:rsidR="00282AA1" w:rsidRPr="00282AA1" w:rsidRDefault="00F815F4" w:rsidP="0019596C">
      <w:r>
        <w:t>O</w:t>
      </w:r>
      <w:r w:rsidR="0058529A">
        <w:t>ptilistest komponentidest s</w:t>
      </w:r>
      <w:r w:rsidR="00B4226D">
        <w:t xml:space="preserve">pektraalseadme </w:t>
      </w:r>
      <w:r w:rsidR="0058529A">
        <w:t>koos</w:t>
      </w:r>
      <w:r w:rsidR="0059601D">
        <w:softHyphen/>
      </w:r>
      <w:r w:rsidR="0058529A">
        <w:t>tamine</w:t>
      </w:r>
      <w:r w:rsidR="00025CDD">
        <w:t>,</w:t>
      </w:r>
      <w:r w:rsidR="003F23D7">
        <w:t xml:space="preserve"> </w:t>
      </w:r>
      <w:r w:rsidR="000F3444">
        <w:t>lu</w:t>
      </w:r>
      <w:r w:rsidR="00721000">
        <w:softHyphen/>
      </w:r>
      <w:r w:rsidR="000F3444">
        <w:t>minestsentslambi spektri</w:t>
      </w:r>
      <w:r w:rsidR="00025CDD">
        <w:t xml:space="preserve"> mõõtmine</w:t>
      </w:r>
      <w:r w:rsidR="000F3444">
        <w:t xml:space="preserve"> ja kalibreerimine</w:t>
      </w:r>
      <w:r w:rsidR="0019596C">
        <w:t>.</w:t>
      </w:r>
    </w:p>
    <w:p w:rsidR="0010788C" w:rsidRDefault="0010788C" w:rsidP="00EF20F4">
      <w:pPr>
        <w:pStyle w:val="GeneralHeading"/>
      </w:pPr>
      <w:bookmarkStart w:id="2" w:name="_Toc536624992"/>
      <w:r>
        <w:t>Töövahendid</w:t>
      </w:r>
      <w:bookmarkEnd w:id="2"/>
    </w:p>
    <w:p w:rsidR="0010788C" w:rsidRPr="0010788C" w:rsidRDefault="004112D5" w:rsidP="003C1788">
      <w:r>
        <w:t>R</w:t>
      </w:r>
      <w:r w:rsidR="006673DF">
        <w:t xml:space="preserve">eguleeritav </w:t>
      </w:r>
      <w:r>
        <w:t xml:space="preserve">vertikaalne </w:t>
      </w:r>
      <w:r w:rsidR="006673DF">
        <w:t>pilu</w:t>
      </w:r>
      <w:r w:rsidR="00D86629">
        <w:t xml:space="preserve"> (0…0,4 mm)</w:t>
      </w:r>
      <w:r w:rsidR="006673DF">
        <w:t xml:space="preserve">, kaks </w:t>
      </w:r>
      <w:r w:rsidR="00986AE2">
        <w:t>identset</w:t>
      </w:r>
      <w:r w:rsidR="00025CDD">
        <w:t xml:space="preserve"> </w:t>
      </w:r>
      <w:proofErr w:type="spellStart"/>
      <w:r w:rsidR="00025CDD">
        <w:t>tasa</w:t>
      </w:r>
      <w:r w:rsidR="005742CD">
        <w:softHyphen/>
      </w:r>
      <w:r w:rsidR="00025CDD">
        <w:t>kumerat</w:t>
      </w:r>
      <w:proofErr w:type="spellEnd"/>
      <w:r w:rsidR="00986AE2">
        <w:t xml:space="preserve"> </w:t>
      </w:r>
      <w:r w:rsidR="006673DF">
        <w:t>läätse</w:t>
      </w:r>
      <w:r w:rsidR="0039633A">
        <w:t>,</w:t>
      </w:r>
      <w:r w:rsidR="006673DF">
        <w:t xml:space="preserve"> difrakt</w:t>
      </w:r>
      <w:r w:rsidR="00DB56BB">
        <w:softHyphen/>
      </w:r>
      <w:r w:rsidR="006673DF">
        <w:t xml:space="preserve">sioonvõre, </w:t>
      </w:r>
      <w:proofErr w:type="spellStart"/>
      <w:r w:rsidR="006673DF">
        <w:t>tasapeegel</w:t>
      </w:r>
      <w:proofErr w:type="spellEnd"/>
      <w:r w:rsidR="006673DF">
        <w:t xml:space="preserve">, </w:t>
      </w:r>
      <w:r w:rsidR="00025CDD">
        <w:t>ilma ob</w:t>
      </w:r>
      <w:r w:rsidR="00721000">
        <w:softHyphen/>
      </w:r>
      <w:r w:rsidR="00025CDD">
        <w:t>jektiivita digitaalne fotokaamera</w:t>
      </w:r>
      <w:r w:rsidR="006673DF">
        <w:t xml:space="preserve">, </w:t>
      </w:r>
      <w:r w:rsidR="004330AD">
        <w:t>laserdiood optiliste detailide joonda</w:t>
      </w:r>
      <w:r w:rsidR="005742CD">
        <w:softHyphen/>
      </w:r>
      <w:r w:rsidR="004330AD">
        <w:t xml:space="preserve">miseks, </w:t>
      </w:r>
      <w:r w:rsidR="00744CB0">
        <w:t>märklaud</w:t>
      </w:r>
      <w:r w:rsidR="0039633A">
        <w:t xml:space="preserve"> laserkiire joonduse kontrol</w:t>
      </w:r>
      <w:r w:rsidR="00721000">
        <w:softHyphen/>
      </w:r>
      <w:r w:rsidR="0039633A">
        <w:t>limi</w:t>
      </w:r>
      <w:r w:rsidR="00DA28DF">
        <w:softHyphen/>
      </w:r>
      <w:r w:rsidR="0039633A">
        <w:t>seks</w:t>
      </w:r>
      <w:r w:rsidR="00EC05D3">
        <w:t xml:space="preserve">, </w:t>
      </w:r>
      <w:r w:rsidR="00767022">
        <w:t>milli</w:t>
      </w:r>
      <w:r w:rsidR="00744CB0">
        <w:softHyphen/>
      </w:r>
      <w:r w:rsidR="00767022">
        <w:t xml:space="preserve">meeterskaalaga </w:t>
      </w:r>
      <w:r w:rsidR="00EC05D3">
        <w:t>valge ekraan</w:t>
      </w:r>
      <w:r w:rsidR="005C3B23">
        <w:t xml:space="preserve"> spektri</w:t>
      </w:r>
      <w:r w:rsidR="00F9744B">
        <w:t>/difrakt</w:t>
      </w:r>
      <w:r w:rsidR="00721000">
        <w:softHyphen/>
      </w:r>
      <w:r w:rsidR="00F9744B">
        <w:t>siooni</w:t>
      </w:r>
      <w:r w:rsidR="005C3B23">
        <w:t xml:space="preserve"> vaatlemi</w:t>
      </w:r>
      <w:r w:rsidR="00744CB0">
        <w:softHyphen/>
      </w:r>
      <w:r w:rsidR="005C3B23">
        <w:t>seks</w:t>
      </w:r>
      <w:r w:rsidR="00F9744B">
        <w:t>/</w:t>
      </w:r>
      <w:r w:rsidR="00767022">
        <w:t>mõõtmiseks</w:t>
      </w:r>
      <w:r w:rsidR="00D022D4">
        <w:t>,</w:t>
      </w:r>
      <w:r w:rsidR="004C53D1">
        <w:t xml:space="preserve"> nurgaskaala difraktsioon</w:t>
      </w:r>
      <w:r w:rsidR="00721000">
        <w:softHyphen/>
      </w:r>
      <w:r w:rsidR="004C53D1">
        <w:t>võre orientatsiooni määramiseks,</w:t>
      </w:r>
      <w:r w:rsidR="00D022D4">
        <w:t xml:space="preserve"> luminestsentslamp</w:t>
      </w:r>
      <w:r w:rsidR="00744CB0">
        <w:t xml:space="preserve"> („säästupirn“)</w:t>
      </w:r>
      <w:r w:rsidR="004C119A">
        <w:t xml:space="preserve"> joonspektri allikana, must pappkarp</w:t>
      </w:r>
      <w:r w:rsidR="003442C7">
        <w:t xml:space="preserve"> </w:t>
      </w:r>
      <w:proofErr w:type="spellStart"/>
      <w:r w:rsidR="004C119A">
        <w:t>s</w:t>
      </w:r>
      <w:r w:rsidR="00C536BB">
        <w:t>pektro</w:t>
      </w:r>
      <w:r w:rsidR="00C536BB">
        <w:softHyphen/>
        <w:t>meetri</w:t>
      </w:r>
      <w:proofErr w:type="spellEnd"/>
      <w:r w:rsidR="00C536BB">
        <w:t xml:space="preserve"> p</w:t>
      </w:r>
      <w:r w:rsidR="003442C7">
        <w:t>imen</w:t>
      </w:r>
      <w:r w:rsidR="00721000">
        <w:softHyphen/>
      </w:r>
      <w:r w:rsidR="003442C7">
        <w:t>dami</w:t>
      </w:r>
      <w:r w:rsidR="005742CD">
        <w:softHyphen/>
      </w:r>
      <w:r w:rsidR="003442C7">
        <w:t>seks.</w:t>
      </w:r>
    </w:p>
    <w:p w:rsidR="008A7AA2" w:rsidRDefault="004F6E06" w:rsidP="00883846">
      <w:pPr>
        <w:pStyle w:val="Heading1"/>
      </w:pPr>
      <w:bookmarkStart w:id="3" w:name="_Ref454286414"/>
      <w:bookmarkStart w:id="4" w:name="_Toc536624993"/>
      <w:r>
        <w:t>Teoreetiline osa</w:t>
      </w:r>
      <w:bookmarkEnd w:id="3"/>
      <w:bookmarkEnd w:id="4"/>
    </w:p>
    <w:p w:rsidR="0012005C" w:rsidRDefault="00217782" w:rsidP="009C301A">
      <w:r>
        <w:t>Spektr</w:t>
      </w:r>
      <w:r w:rsidR="004E30CD">
        <w:t>aal</w:t>
      </w:r>
      <w:r w:rsidR="00DF0D8A">
        <w:t>riista</w:t>
      </w:r>
      <w:r>
        <w:t xml:space="preserve"> </w:t>
      </w:r>
      <w:r w:rsidR="007B21F0">
        <w:t xml:space="preserve">üks </w:t>
      </w:r>
      <w:r w:rsidR="00DF0D8A">
        <w:t>põhi</w:t>
      </w:r>
      <w:r>
        <w:t>ülesan</w:t>
      </w:r>
      <w:r w:rsidR="001172A2">
        <w:t>ne</w:t>
      </w:r>
      <w:r>
        <w:t xml:space="preserve"> on kiirguse </w:t>
      </w:r>
      <w:r w:rsidRPr="001172A2">
        <w:rPr>
          <w:rStyle w:val="Concept"/>
        </w:rPr>
        <w:t>spekt</w:t>
      </w:r>
      <w:r w:rsidR="00721000">
        <w:rPr>
          <w:rStyle w:val="Concept"/>
        </w:rPr>
        <w:softHyphen/>
      </w:r>
      <w:r w:rsidRPr="001172A2">
        <w:rPr>
          <w:rStyle w:val="Concept"/>
        </w:rPr>
        <w:t>raal</w:t>
      </w:r>
      <w:r w:rsidR="004E30CD" w:rsidRPr="001172A2">
        <w:rPr>
          <w:rStyle w:val="Concept"/>
        </w:rPr>
        <w:softHyphen/>
      </w:r>
      <w:r w:rsidRPr="001172A2">
        <w:rPr>
          <w:rStyle w:val="Concept"/>
        </w:rPr>
        <w:t>koos</w:t>
      </w:r>
      <w:r w:rsidR="00DA28DF" w:rsidRPr="001172A2">
        <w:rPr>
          <w:rStyle w:val="Concept"/>
        </w:rPr>
        <w:softHyphen/>
      </w:r>
      <w:r w:rsidRPr="001172A2">
        <w:rPr>
          <w:rStyle w:val="Concept"/>
        </w:rPr>
        <w:t>tise</w:t>
      </w:r>
      <w:r>
        <w:t xml:space="preserve"> </w:t>
      </w:r>
      <w:r w:rsidR="004E30CD">
        <w:t xml:space="preserve">kindlakstegemine. </w:t>
      </w:r>
      <w:r w:rsidR="004C119A">
        <w:t>L</w:t>
      </w:r>
      <w:r>
        <w:t xml:space="preserve">ihtsamal juhul </w:t>
      </w:r>
      <w:r w:rsidR="004E30CD">
        <w:t>piir</w:t>
      </w:r>
      <w:r w:rsidR="00721000">
        <w:softHyphen/>
      </w:r>
      <w:r w:rsidR="004E30CD">
        <w:t xml:space="preserve">dutakse </w:t>
      </w:r>
      <w:r>
        <w:t>kiir</w:t>
      </w:r>
      <w:r w:rsidR="00DA28DF">
        <w:softHyphen/>
      </w:r>
      <w:r>
        <w:t xml:space="preserve">guses sisalduvate spektrijoonte lainepikkuste </w:t>
      </w:r>
      <w:r w:rsidR="004E30CD">
        <w:t>mää</w:t>
      </w:r>
      <w:r w:rsidR="004E30CD">
        <w:softHyphen/>
        <w:t>ramisega</w:t>
      </w:r>
      <w:r w:rsidR="009178F6">
        <w:t>.</w:t>
      </w:r>
      <w:r>
        <w:t xml:space="preserve"> Tra</w:t>
      </w:r>
      <w:r w:rsidR="004E30CD">
        <w:softHyphen/>
      </w:r>
      <w:r>
        <w:t>dit</w:t>
      </w:r>
      <w:r w:rsidR="004E30CD">
        <w:softHyphen/>
      </w:r>
      <w:r>
        <w:t>sioo</w:t>
      </w:r>
      <w:r w:rsidR="004E30CD">
        <w:softHyphen/>
      </w:r>
      <w:r>
        <w:t>ni</w:t>
      </w:r>
      <w:r w:rsidR="00721000">
        <w:softHyphen/>
      </w:r>
      <w:r>
        <w:t>line mee</w:t>
      </w:r>
      <w:r w:rsidR="004C119A">
        <w:softHyphen/>
      </w:r>
      <w:r>
        <w:t xml:space="preserve">tod </w:t>
      </w:r>
      <w:r w:rsidR="00C56348">
        <w:t xml:space="preserve">on kaasata </w:t>
      </w:r>
      <w:proofErr w:type="spellStart"/>
      <w:r w:rsidR="00C56348">
        <w:t>spektromeetri</w:t>
      </w:r>
      <w:proofErr w:type="spellEnd"/>
      <w:r w:rsidR="00C56348">
        <w:t xml:space="preserve"> optilisse skeemi</w:t>
      </w:r>
      <w:r w:rsidR="00F9744B">
        <w:t xml:space="preserve"> valgust</w:t>
      </w:r>
      <w:r w:rsidR="00C56348">
        <w:t xml:space="preserve"> </w:t>
      </w:r>
      <w:proofErr w:type="spellStart"/>
      <w:r w:rsidR="00F815F4" w:rsidRPr="00F815F4">
        <w:rPr>
          <w:rStyle w:val="Concept"/>
        </w:rPr>
        <w:t>disper</w:t>
      </w:r>
      <w:r w:rsidR="004C119A">
        <w:rPr>
          <w:rStyle w:val="Concept"/>
        </w:rPr>
        <w:softHyphen/>
      </w:r>
      <w:r w:rsidR="00F815F4" w:rsidRPr="00F815F4">
        <w:rPr>
          <w:rStyle w:val="Concept"/>
        </w:rPr>
        <w:t>geeriv</w:t>
      </w:r>
      <w:proofErr w:type="spellEnd"/>
      <w:r w:rsidR="00F815F4" w:rsidRPr="00F815F4">
        <w:rPr>
          <w:rStyle w:val="Concept"/>
        </w:rPr>
        <w:t xml:space="preserve"> </w:t>
      </w:r>
      <w:r w:rsidR="00C56348" w:rsidRPr="00F815F4">
        <w:rPr>
          <w:rStyle w:val="Concept"/>
        </w:rPr>
        <w:t>ele</w:t>
      </w:r>
      <w:r w:rsidR="00DB56BB" w:rsidRPr="00F815F4">
        <w:rPr>
          <w:rStyle w:val="Concept"/>
        </w:rPr>
        <w:softHyphen/>
      </w:r>
      <w:r w:rsidR="00C56348" w:rsidRPr="00F815F4">
        <w:rPr>
          <w:rStyle w:val="Concept"/>
        </w:rPr>
        <w:t>ment</w:t>
      </w:r>
      <w:r>
        <w:t xml:space="preserve">, mis </w:t>
      </w:r>
      <w:r w:rsidR="006609AF">
        <w:t xml:space="preserve">eraldaks </w:t>
      </w:r>
      <w:proofErr w:type="spellStart"/>
      <w:r w:rsidR="006609AF">
        <w:t>ruu</w:t>
      </w:r>
      <w:r w:rsidR="00E920CE">
        <w:softHyphen/>
      </w:r>
      <w:r w:rsidR="006609AF">
        <w:t>miliselt</w:t>
      </w:r>
      <w:proofErr w:type="spellEnd"/>
      <w:r w:rsidR="006609AF">
        <w:t xml:space="preserve"> </w:t>
      </w:r>
      <w:r>
        <w:t>eri</w:t>
      </w:r>
      <w:r w:rsidR="0059601D">
        <w:softHyphen/>
      </w:r>
      <w:r>
        <w:t>neva laine</w:t>
      </w:r>
      <w:r w:rsidR="00DA28DF">
        <w:softHyphen/>
      </w:r>
      <w:r>
        <w:t>pik</w:t>
      </w:r>
      <w:r w:rsidR="004C119A">
        <w:softHyphen/>
      </w:r>
      <w:r>
        <w:t xml:space="preserve">kusega kiirgused. </w:t>
      </w:r>
      <w:r w:rsidR="00C80D4C">
        <w:t xml:space="preserve">Saadud </w:t>
      </w:r>
      <w:proofErr w:type="spellStart"/>
      <w:r w:rsidR="00C80D4C">
        <w:t>ruumilise</w:t>
      </w:r>
      <w:proofErr w:type="spellEnd"/>
      <w:r w:rsidR="00C80D4C">
        <w:t xml:space="preserve"> spektri</w:t>
      </w:r>
      <w:r w:rsidR="00F815F4">
        <w:t>kujutise</w:t>
      </w:r>
      <w:r w:rsidR="00C80D4C">
        <w:t xml:space="preserve"> saaks siis üles võtta </w:t>
      </w:r>
      <w:r w:rsidR="007278EB">
        <w:t>mõnesuguse</w:t>
      </w:r>
      <w:r w:rsidR="00C56348">
        <w:t xml:space="preserve"> maatriks- või rivi</w:t>
      </w:r>
      <w:r w:rsidR="00C80D4C">
        <w:t>sen</w:t>
      </w:r>
      <w:r w:rsidR="00721000">
        <w:softHyphen/>
      </w:r>
      <w:r w:rsidR="00C80D4C">
        <w:t>soriga.</w:t>
      </w:r>
      <w:r w:rsidR="009C301A">
        <w:t xml:space="preserve"> Kõige pri</w:t>
      </w:r>
      <w:r w:rsidR="004C119A">
        <w:softHyphen/>
      </w:r>
      <w:r w:rsidR="009C301A">
        <w:t>mitiivsem skeem selle põhimõtte rea</w:t>
      </w:r>
      <w:r w:rsidR="00E920CE">
        <w:softHyphen/>
      </w:r>
      <w:r w:rsidR="009C301A">
        <w:t>liseeri</w:t>
      </w:r>
      <w:r w:rsidR="00721000">
        <w:softHyphen/>
      </w:r>
      <w:r w:rsidR="009C301A">
        <w:t xml:space="preserve">miseks on </w:t>
      </w:r>
      <w:r w:rsidR="004C119A">
        <w:t>toodud</w:t>
      </w:r>
      <w:r w:rsidR="009C301A">
        <w:t xml:space="preserve"> järgneval joonisel. Selline lahendus on ääretult ebaefektiivne, sest enamus valgusenergiast läheb kaotsi (ei sisene spektraal</w:t>
      </w:r>
      <w:r w:rsidR="004C119A">
        <w:softHyphen/>
      </w:r>
      <w:r w:rsidR="009C301A">
        <w:t>riista). Probleemi lahendamiseks tu</w:t>
      </w:r>
      <w:r w:rsidR="00721000">
        <w:softHyphen/>
      </w:r>
      <w:r w:rsidR="009C301A">
        <w:t xml:space="preserve">leb süsteemi </w:t>
      </w:r>
      <w:r w:rsidR="009861A6">
        <w:t>kaasata</w:t>
      </w:r>
      <w:r w:rsidR="009C301A">
        <w:t xml:space="preserve"> val</w:t>
      </w:r>
      <w:r w:rsidR="004C119A">
        <w:softHyphen/>
      </w:r>
      <w:r w:rsidR="009C301A">
        <w:t>gust koondavaid optilisi elemente.</w:t>
      </w:r>
    </w:p>
    <w:p w:rsidR="009C301A" w:rsidRDefault="009C301A" w:rsidP="009C301A">
      <w:pPr>
        <w:jc w:val="center"/>
      </w:pPr>
      <w:r>
        <w:rPr>
          <w:noProof/>
          <w:lang w:val="en-US"/>
        </w:rPr>
        <w:drawing>
          <wp:inline distT="0" distB="0" distL="0" distR="0" wp14:anchorId="6D419F9E" wp14:editId="09956211">
            <wp:extent cx="2908319" cy="120214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ktri-mootm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8319" cy="1202147"/>
                    </a:xfrm>
                    <a:prstGeom prst="rect">
                      <a:avLst/>
                    </a:prstGeom>
                  </pic:spPr>
                </pic:pic>
              </a:graphicData>
            </a:graphic>
          </wp:inline>
        </w:drawing>
      </w:r>
    </w:p>
    <w:p w:rsidR="00837F09" w:rsidRDefault="0039355C" w:rsidP="0074528F">
      <w:proofErr w:type="spellStart"/>
      <w:r>
        <w:t>Üldotstarbelistes</w:t>
      </w:r>
      <w:proofErr w:type="spellEnd"/>
      <w:r>
        <w:t xml:space="preserve"> </w:t>
      </w:r>
      <w:proofErr w:type="spellStart"/>
      <w:r>
        <w:t>spektromeetrites</w:t>
      </w:r>
      <w:proofErr w:type="spellEnd"/>
      <w:r>
        <w:t xml:space="preserve"> on levinuim </w:t>
      </w:r>
      <w:proofErr w:type="spellStart"/>
      <w:r>
        <w:t>di</w:t>
      </w:r>
      <w:r w:rsidR="00F815F4">
        <w:t>spergeeriv</w:t>
      </w:r>
      <w:proofErr w:type="spellEnd"/>
      <w:r>
        <w:t xml:space="preserve"> element </w:t>
      </w:r>
      <w:r w:rsidRPr="00F815F4">
        <w:rPr>
          <w:rStyle w:val="Concept"/>
        </w:rPr>
        <w:t>difraktsioonvõre</w:t>
      </w:r>
      <w:r>
        <w:t xml:space="preserve"> ning kiirguse </w:t>
      </w:r>
      <w:r w:rsidR="003A698A">
        <w:t xml:space="preserve">koondamiseks </w:t>
      </w:r>
      <w:r>
        <w:t>ka</w:t>
      </w:r>
      <w:r w:rsidR="00721000">
        <w:softHyphen/>
      </w:r>
      <w:r>
        <w:t xml:space="preserve">sutatakse tavaliselt </w:t>
      </w:r>
      <w:r w:rsidRPr="00F9744B">
        <w:rPr>
          <w:rStyle w:val="Concept"/>
        </w:rPr>
        <w:t>nõguspeegleid</w:t>
      </w:r>
      <w:r w:rsidR="00F815F4">
        <w:t>,</w:t>
      </w:r>
      <w:r w:rsidR="00DF29FE">
        <w:t xml:space="preserve"> </w:t>
      </w:r>
      <w:r>
        <w:t xml:space="preserve">et vältida kromaatilist aberratsiooni. </w:t>
      </w:r>
      <w:r w:rsidR="004F6E06">
        <w:t xml:space="preserve">Antud töös </w:t>
      </w:r>
      <w:r>
        <w:t>kasuta</w:t>
      </w:r>
      <w:r w:rsidR="00F815F4">
        <w:t>me</w:t>
      </w:r>
      <w:r>
        <w:t xml:space="preserve"> liht</w:t>
      </w:r>
      <w:r w:rsidR="00DA28DF">
        <w:softHyphen/>
      </w:r>
      <w:r>
        <w:t xml:space="preserve">suse huvides siiski läätsesid (vt järgnev joonis). </w:t>
      </w:r>
      <w:r w:rsidR="004F6E06">
        <w:t xml:space="preserve">Lääts </w:t>
      </w:r>
      <w:r w:rsidR="004F6E06" w:rsidRPr="00534F79">
        <w:t>L</w:t>
      </w:r>
      <w:r w:rsidR="004F6E06" w:rsidRPr="00F815F4">
        <w:rPr>
          <w:vertAlign w:val="subscript"/>
        </w:rPr>
        <w:t>1</w:t>
      </w:r>
      <w:r w:rsidR="004F6E06" w:rsidRPr="00534F79">
        <w:t xml:space="preserve"> teki</w:t>
      </w:r>
      <w:r w:rsidR="00DA28DF">
        <w:softHyphen/>
      </w:r>
      <w:r w:rsidR="004F6E06" w:rsidRPr="00534F79">
        <w:t>tab valgustatud pi</w:t>
      </w:r>
      <w:r w:rsidR="00721000">
        <w:softHyphen/>
      </w:r>
      <w:r w:rsidR="004F6E06" w:rsidRPr="00534F79">
        <w:t xml:space="preserve">lust P kollimeeritud </w:t>
      </w:r>
      <w:proofErr w:type="spellStart"/>
      <w:r w:rsidR="004F6E06" w:rsidRPr="00534F79">
        <w:t>kiirtekimbu</w:t>
      </w:r>
      <w:proofErr w:type="spellEnd"/>
      <w:r w:rsidR="004F6E06" w:rsidRPr="00534F79">
        <w:t xml:space="preserve">, mis </w:t>
      </w:r>
      <w:r w:rsidR="00720CB9">
        <w:t>suunatakse</w:t>
      </w:r>
      <w:r w:rsidR="00837F09">
        <w:t xml:space="preserve"> </w:t>
      </w:r>
      <w:r w:rsidR="00F815F4">
        <w:t>difraktsioon</w:t>
      </w:r>
      <w:r w:rsidR="00837F09">
        <w:softHyphen/>
      </w:r>
      <w:r w:rsidR="00F815F4">
        <w:t>võ</w:t>
      </w:r>
      <w:r w:rsidR="00721000">
        <w:softHyphen/>
      </w:r>
      <w:r w:rsidR="00F815F4">
        <w:t xml:space="preserve">rele </w:t>
      </w:r>
      <w:r w:rsidR="006330CF">
        <w:t>D</w:t>
      </w:r>
      <w:r w:rsidR="00837F09">
        <w:t xml:space="preserve">. </w:t>
      </w:r>
      <w:proofErr w:type="spellStart"/>
      <w:r w:rsidR="00837F09">
        <w:t>Tasa</w:t>
      </w:r>
      <w:r w:rsidR="00837F09">
        <w:softHyphen/>
        <w:t>peegli</w:t>
      </w:r>
      <w:proofErr w:type="spellEnd"/>
      <w:r w:rsidR="00837F09">
        <w:t xml:space="preserve"> T üle</w:t>
      </w:r>
      <w:r w:rsidR="00837F09">
        <w:softHyphen/>
        <w:t>sanne on vaid muuta kiirte suunda, et lihtsus</w:t>
      </w:r>
      <w:r w:rsidR="00837F09">
        <w:softHyphen/>
        <w:t>tada skeemi koos</w:t>
      </w:r>
      <w:r w:rsidR="00837F09">
        <w:softHyphen/>
        <w:t>tamist optilisel laual.</w:t>
      </w:r>
    </w:p>
    <w:p w:rsidR="00AF49BB" w:rsidRDefault="00AF49BB" w:rsidP="00AF49BB">
      <w:pPr>
        <w:jc w:val="center"/>
      </w:pPr>
      <w:r>
        <w:rPr>
          <w:noProof/>
          <w:lang w:val="en-US"/>
        </w:rPr>
        <w:drawing>
          <wp:inline distT="0" distB="0" distL="0" distR="0" wp14:anchorId="0FBE9081" wp14:editId="1CBA6B39">
            <wp:extent cx="2670668" cy="174928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ee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81886" cy="1756635"/>
                    </a:xfrm>
                    <a:prstGeom prst="rect">
                      <a:avLst/>
                    </a:prstGeom>
                    <a:noFill/>
                    <a:ln>
                      <a:noFill/>
                    </a:ln>
                  </pic:spPr>
                </pic:pic>
              </a:graphicData>
            </a:graphic>
          </wp:inline>
        </w:drawing>
      </w:r>
    </w:p>
    <w:p w:rsidR="00CB08E2" w:rsidRDefault="00837F09" w:rsidP="0074528F">
      <w:r>
        <w:t>Difraktsioonvõ</w:t>
      </w:r>
      <w:r>
        <w:softHyphen/>
        <w:t xml:space="preserve">re </w:t>
      </w:r>
      <w:r w:rsidR="009F4964">
        <w:t xml:space="preserve">on </w:t>
      </w:r>
      <w:proofErr w:type="spellStart"/>
      <w:r w:rsidR="00A704F0">
        <w:t>tasapindne</w:t>
      </w:r>
      <w:proofErr w:type="spellEnd"/>
      <w:r w:rsidR="00A704F0">
        <w:t xml:space="preserve"> optiline</w:t>
      </w:r>
      <w:r w:rsidR="009F4964">
        <w:t xml:space="preserve"> element, mille pin</w:t>
      </w:r>
      <w:r>
        <w:softHyphen/>
      </w:r>
      <w:r w:rsidR="009F4964">
        <w:t xml:space="preserve">nale on kantud </w:t>
      </w:r>
      <w:r>
        <w:t xml:space="preserve">tihedalt </w:t>
      </w:r>
      <w:r w:rsidR="009F4964">
        <w:t xml:space="preserve">ühetaolised peegeldavad triibud teatud </w:t>
      </w:r>
      <w:r>
        <w:t xml:space="preserve">kindla </w:t>
      </w:r>
      <w:r w:rsidR="009F4964">
        <w:t xml:space="preserve">sammuga </w:t>
      </w:r>
      <m:oMath>
        <m:r>
          <w:rPr>
            <w:rFonts w:ascii="Cambria Math" w:hAnsi="Cambria Math"/>
          </w:rPr>
          <m:t>d</m:t>
        </m:r>
      </m:oMath>
      <w:r>
        <w:t>, mis on võrreldav lainepikkusega</w:t>
      </w:r>
      <w:r w:rsidR="004F6E06" w:rsidRPr="00534F79">
        <w:t xml:space="preserve">. </w:t>
      </w:r>
      <w:r w:rsidR="009F4964">
        <w:t xml:space="preserve">Sellisele </w:t>
      </w:r>
      <w:r w:rsidR="00720CB9">
        <w:t>pinnale</w:t>
      </w:r>
      <w:r w:rsidR="009F4964">
        <w:t xml:space="preserve"> langev valgusvihk peegeldub d</w:t>
      </w:r>
      <w:r w:rsidR="00606601">
        <w:t>ifra</w:t>
      </w:r>
      <w:r w:rsidR="009F4964">
        <w:t>kt</w:t>
      </w:r>
      <w:r w:rsidR="00EC629E">
        <w:softHyphen/>
      </w:r>
      <w:r w:rsidR="009F4964">
        <w:t>siooni tõttu</w:t>
      </w:r>
      <w:r w:rsidR="00606601">
        <w:t xml:space="preserve"> </w:t>
      </w:r>
      <w:r w:rsidR="009F4964">
        <w:t>mit</w:t>
      </w:r>
      <w:r>
        <w:softHyphen/>
      </w:r>
      <w:r w:rsidR="009F4964">
        <w:t xml:space="preserve">mes </w:t>
      </w:r>
      <w:r w:rsidR="00606601">
        <w:t>erinevas suunas</w:t>
      </w:r>
      <w:r w:rsidR="00720CB9">
        <w:t>, kusjuures need suunad</w:t>
      </w:r>
      <w:r w:rsidR="009F4964">
        <w:t xml:space="preserve"> sõltuva</w:t>
      </w:r>
      <w:r w:rsidR="00720CB9">
        <w:t>d</w:t>
      </w:r>
      <w:r w:rsidR="009F4964">
        <w:t xml:space="preserve"> laine</w:t>
      </w:r>
      <w:r w:rsidR="009F4964">
        <w:softHyphen/>
        <w:t xml:space="preserve">pikkusest. </w:t>
      </w:r>
      <w:r w:rsidR="00720CB9">
        <w:t>Nimelt k</w:t>
      </w:r>
      <w:r w:rsidR="009F4964">
        <w:t>onstruktiivse interferentsi tekkeks peab ka</w:t>
      </w:r>
      <w:r>
        <w:softHyphen/>
      </w:r>
      <w:r w:rsidR="009F4964">
        <w:t>helt naabertriibult peegelduvate kiirte käiguvahe olema laine</w:t>
      </w:r>
      <w:r>
        <w:softHyphen/>
      </w:r>
      <w:r w:rsidR="009F4964">
        <w:t>pikkuse täisarv</w:t>
      </w:r>
      <w:r w:rsidR="00EC629E">
        <w:softHyphen/>
      </w:r>
      <w:r w:rsidR="009F4964">
        <w:t>kordne: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798"/>
        <w:gridCol w:w="567"/>
      </w:tblGrid>
      <w:tr w:rsidR="00CB08E2" w:rsidTr="00C074A6">
        <w:tc>
          <w:tcPr>
            <w:tcW w:w="567" w:type="dxa"/>
          </w:tcPr>
          <w:p w:rsidR="00CB08E2" w:rsidRDefault="00CB08E2" w:rsidP="00C074A6"/>
        </w:tc>
        <w:tc>
          <w:tcPr>
            <w:tcW w:w="0" w:type="auto"/>
          </w:tcPr>
          <w:p w:rsidR="00CB08E2" w:rsidRPr="003A1ACF" w:rsidRDefault="00CB08E2" w:rsidP="00C074A6">
            <m:oMathPara>
              <m:oMathParaPr>
                <m:jc m:val="center"/>
              </m:oMathParaPr>
              <m:oMath>
                <m:r>
                  <w:rPr>
                    <w:rFonts w:ascii="Cambria Math" w:hAnsi="Cambria Math"/>
                  </w:rPr>
                  <m:t>d</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e>
                </m:d>
                <m:r>
                  <w:rPr>
                    <w:rFonts w:ascii="Cambria Math" w:hAnsi="Cambria Math"/>
                  </w:rPr>
                  <m:t>=mλ,</m:t>
                </m:r>
              </m:oMath>
            </m:oMathPara>
          </w:p>
        </w:tc>
        <w:tc>
          <w:tcPr>
            <w:tcW w:w="567" w:type="dxa"/>
          </w:tcPr>
          <w:p w:rsidR="00CB08E2" w:rsidRDefault="00CB08E2" w:rsidP="00C074A6">
            <w:pPr>
              <w:jc w:val="right"/>
            </w:pPr>
            <w:r>
              <w:t>(</w:t>
            </w:r>
            <w:bookmarkStart w:id="5" w:name="eqn_difraktsioon"/>
            <w:r>
              <w:fldChar w:fldCharType="begin"/>
            </w:r>
            <w:r>
              <w:instrText xml:space="preserve"> SEQ eqn \* MERGEFORMAT </w:instrText>
            </w:r>
            <w:r>
              <w:fldChar w:fldCharType="separate"/>
            </w:r>
            <w:r w:rsidR="00BD5BB0">
              <w:rPr>
                <w:noProof/>
              </w:rPr>
              <w:t>1</w:t>
            </w:r>
            <w:r>
              <w:fldChar w:fldCharType="end"/>
            </w:r>
            <w:bookmarkEnd w:id="5"/>
            <w:r>
              <w:t>)</w:t>
            </w:r>
          </w:p>
        </w:tc>
      </w:tr>
    </w:tbl>
    <w:p w:rsidR="00960E11" w:rsidRDefault="00CB08E2" w:rsidP="0074528F">
      <w:r>
        <w:t xml:space="preserve">kus </w:t>
      </w:r>
      <m:oMath>
        <m:r>
          <w:rPr>
            <w:rFonts w:ascii="Cambria Math" w:hAnsi="Cambria Math"/>
          </w:rPr>
          <m:t>α</m:t>
        </m:r>
      </m:oMath>
      <w:r>
        <w:t xml:space="preserve"> on langemisnurk, </w:t>
      </w:r>
      <m:oMath>
        <m:r>
          <w:rPr>
            <w:rFonts w:ascii="Cambria Math" w:hAnsi="Cambria Math"/>
          </w:rPr>
          <m:t>β</m:t>
        </m:r>
      </m:oMath>
      <w:r>
        <w:t xml:space="preserve"> on difraktsiooninurk, </w:t>
      </w:r>
      <m:oMath>
        <m:r>
          <w:rPr>
            <w:rFonts w:ascii="Cambria Math" w:hAnsi="Cambria Math"/>
          </w:rPr>
          <m:t>λ</m:t>
        </m:r>
      </m:oMath>
      <w:r>
        <w:t xml:space="preserve"> on lainepik</w:t>
      </w:r>
      <w:r w:rsidR="00EC629E">
        <w:softHyphen/>
      </w:r>
      <w:r>
        <w:t xml:space="preserve">kus ja </w:t>
      </w:r>
      <m:oMath>
        <m:r>
          <w:rPr>
            <w:rFonts w:ascii="Cambria Math" w:hAnsi="Cambria Math"/>
          </w:rPr>
          <m:t>m</m:t>
        </m:r>
      </m:oMath>
      <w:r>
        <w:t xml:space="preserve"> on </w:t>
      </w:r>
      <w:r w:rsidR="0012158A">
        <w:t>täisarv</w:t>
      </w:r>
      <w:r w:rsidR="00720CB9">
        <w:t xml:space="preserve"> (difraktsioo</w:t>
      </w:r>
      <w:r w:rsidR="00720CB9">
        <w:softHyphen/>
        <w:t>nijärk</w:t>
      </w:r>
      <w:r w:rsidR="0012158A">
        <w:t>)</w:t>
      </w:r>
      <w:r>
        <w:t>. Seega kindlas difrakt</w:t>
      </w:r>
      <w:r w:rsidR="00EC629E">
        <w:softHyphen/>
      </w:r>
      <w:r>
        <w:t>sioonijärgus ja</w:t>
      </w:r>
      <w:r w:rsidR="00E42318">
        <w:t xml:space="preserve"> </w:t>
      </w:r>
      <w:r>
        <w:t xml:space="preserve">fikseeritud langemisnurga korral </w:t>
      </w:r>
      <w:r w:rsidR="00E42318">
        <w:t>nurk</w:t>
      </w:r>
      <w:r w:rsidR="007B21F0">
        <w:t xml:space="preserve"> </w:t>
      </w:r>
      <m:oMath>
        <m:r>
          <w:rPr>
            <w:rFonts w:ascii="Cambria Math" w:hAnsi="Cambria Math"/>
          </w:rPr>
          <m:t>β</m:t>
        </m:r>
      </m:oMath>
      <w:r w:rsidR="00E42318">
        <w:t xml:space="preserve"> sõltub </w:t>
      </w:r>
      <w:r w:rsidR="007B21F0">
        <w:t xml:space="preserve">sujuvalt </w:t>
      </w:r>
      <w:r>
        <w:t xml:space="preserve">ja teadaoleval viisil </w:t>
      </w:r>
      <w:r w:rsidR="00E42318">
        <w:t>lainepikkusest</w:t>
      </w:r>
      <w:r w:rsidR="007B21F0">
        <w:t>.</w:t>
      </w:r>
      <w:r w:rsidR="00606601">
        <w:t xml:space="preserve"> </w:t>
      </w:r>
      <w:r w:rsidR="007B21F0">
        <w:t>Näiteks joon</w:t>
      </w:r>
      <w:r w:rsidR="00EC629E">
        <w:softHyphen/>
      </w:r>
      <w:r w:rsidR="007B21F0">
        <w:t>spekt</w:t>
      </w:r>
      <w:r w:rsidR="00EC629E">
        <w:softHyphen/>
      </w:r>
      <w:r w:rsidR="007B21F0">
        <w:t>riga kiirguse korral on</w:t>
      </w:r>
      <w:r w:rsidR="00606601">
        <w:t xml:space="preserve"> tulemuseks </w:t>
      </w:r>
      <w:r w:rsidR="007B21F0">
        <w:t>selline</w:t>
      </w:r>
      <w:r w:rsidR="00637FB7">
        <w:t xml:space="preserve"> </w:t>
      </w:r>
      <w:r w:rsidR="00606601">
        <w:t>hulk eri</w:t>
      </w:r>
      <w:r w:rsidR="00721000">
        <w:softHyphen/>
      </w:r>
      <w:r w:rsidR="00606601">
        <w:t xml:space="preserve">nevas suunas liikuvaid </w:t>
      </w:r>
      <w:proofErr w:type="spellStart"/>
      <w:r w:rsidR="00606601">
        <w:t>kiir</w:t>
      </w:r>
      <w:r w:rsidR="001B2F97">
        <w:t>t</w:t>
      </w:r>
      <w:r w:rsidR="00606601">
        <w:t>ekimpe</w:t>
      </w:r>
      <w:proofErr w:type="spellEnd"/>
      <w:r w:rsidR="00DF29FE">
        <w:t>,</w:t>
      </w:r>
      <w:r w:rsidR="00606601">
        <w:t xml:space="preserve"> </w:t>
      </w:r>
      <w:r w:rsidR="007B21F0">
        <w:t>nagu</w:t>
      </w:r>
      <w:r w:rsidR="00606601">
        <w:t xml:space="preserve"> on spektrijooni kiir</w:t>
      </w:r>
      <w:r w:rsidR="00721000">
        <w:softHyphen/>
      </w:r>
      <w:r w:rsidR="00606601">
        <w:t>guses</w:t>
      </w:r>
      <w:r w:rsidR="003A698A">
        <w:t xml:space="preserve"> (joonisel</w:t>
      </w:r>
      <w:r w:rsidR="00F9744B">
        <w:t xml:space="preserve"> näitena</w:t>
      </w:r>
      <w:r w:rsidR="003A698A">
        <w:t xml:space="preserve"> 3 tk)</w:t>
      </w:r>
      <w:r w:rsidR="00606601">
        <w:t xml:space="preserve">. </w:t>
      </w:r>
      <w:r w:rsidR="007B21F0">
        <w:t>E</w:t>
      </w:r>
      <w:r w:rsidR="007B647F">
        <w:t xml:space="preserve">t </w:t>
      </w:r>
      <w:r w:rsidR="00F815F4">
        <w:t>igale laine</w:t>
      </w:r>
      <w:r w:rsidR="00DA28DF">
        <w:softHyphen/>
      </w:r>
      <w:r w:rsidR="00F815F4">
        <w:t xml:space="preserve">pikkusele vastavat </w:t>
      </w:r>
      <w:r w:rsidR="007B647F">
        <w:t>kiir</w:t>
      </w:r>
      <w:r w:rsidR="002A6DD4">
        <w:softHyphen/>
      </w:r>
      <w:r w:rsidR="007B647F">
        <w:t xml:space="preserve">gusvoogu </w:t>
      </w:r>
      <w:r w:rsidR="00F815F4">
        <w:t xml:space="preserve">eraldi </w:t>
      </w:r>
      <w:r w:rsidR="007B647F">
        <w:t xml:space="preserve">registreerida, on tarvis see </w:t>
      </w:r>
      <w:r w:rsidR="007B21F0">
        <w:t>teistest eralda</w:t>
      </w:r>
      <w:r w:rsidR="00721000">
        <w:softHyphen/>
      </w:r>
      <w:r w:rsidR="007B21F0">
        <w:t xml:space="preserve">tult </w:t>
      </w:r>
      <w:r w:rsidR="007B647F">
        <w:t xml:space="preserve">koondada ühte punkti detektori pinnale. </w:t>
      </w:r>
      <w:r w:rsidR="004C53D1">
        <w:t>Selleks</w:t>
      </w:r>
      <w:r w:rsidR="007B647F">
        <w:t xml:space="preserve"> </w:t>
      </w:r>
      <w:r w:rsidR="004C53D1" w:rsidRPr="00534F79">
        <w:t>suuna</w:t>
      </w:r>
      <w:r w:rsidR="00721000">
        <w:softHyphen/>
      </w:r>
      <w:r w:rsidR="004C53D1" w:rsidRPr="00534F79">
        <w:t xml:space="preserve">takse </w:t>
      </w:r>
      <w:proofErr w:type="spellStart"/>
      <w:r w:rsidR="007B647F">
        <w:t>d</w:t>
      </w:r>
      <w:r w:rsidR="004F6E06" w:rsidRPr="00534F79">
        <w:t>ifrageeru</w:t>
      </w:r>
      <w:r w:rsidR="00DA28DF">
        <w:softHyphen/>
      </w:r>
      <w:r w:rsidR="004F6E06" w:rsidRPr="00534F79">
        <w:t>nud</w:t>
      </w:r>
      <w:proofErr w:type="spellEnd"/>
      <w:r w:rsidR="004F6E06" w:rsidRPr="00534F79">
        <w:t xml:space="preserve"> kiir</w:t>
      </w:r>
      <w:r w:rsidR="0059601D">
        <w:softHyphen/>
      </w:r>
      <w:r w:rsidR="004F6E06" w:rsidRPr="00534F79">
        <w:t xml:space="preserve">gus </w:t>
      </w:r>
      <w:r w:rsidR="00637FB7">
        <w:t xml:space="preserve">edasi </w:t>
      </w:r>
      <w:r w:rsidR="004F6E06" w:rsidRPr="00534F79">
        <w:t>koonda</w:t>
      </w:r>
      <w:r w:rsidR="00DB56BB">
        <w:softHyphen/>
      </w:r>
      <w:r w:rsidR="004F6E06" w:rsidRPr="00534F79">
        <w:t>vale läätsele L</w:t>
      </w:r>
      <w:r w:rsidR="004F6E06" w:rsidRPr="00F815F4">
        <w:rPr>
          <w:vertAlign w:val="subscript"/>
        </w:rPr>
        <w:t>2</w:t>
      </w:r>
      <w:r w:rsidR="004F6E06">
        <w:t>, mille foo</w:t>
      </w:r>
      <w:r w:rsidR="002A6DD4">
        <w:softHyphen/>
      </w:r>
      <w:r w:rsidR="004F6E06">
        <w:t xml:space="preserve">kuses on </w:t>
      </w:r>
      <w:r w:rsidR="00965731">
        <w:t>maatriks</w:t>
      </w:r>
      <w:r w:rsidR="004F6E06">
        <w:t>sensor</w:t>
      </w:r>
      <w:r w:rsidR="00EB7E4D">
        <w:t xml:space="preserve"> S</w:t>
      </w:r>
      <w:r w:rsidR="002E02B2">
        <w:t xml:space="preserve"> (antud juhul tavalise digitaalse fo</w:t>
      </w:r>
      <w:r w:rsidR="002A6DD4">
        <w:softHyphen/>
      </w:r>
      <w:r w:rsidR="002E02B2">
        <w:t>toaparaadi sensor)</w:t>
      </w:r>
      <w:r w:rsidR="004F6E06">
        <w:t>. Lääts L</w:t>
      </w:r>
      <w:r w:rsidR="004F6E06" w:rsidRPr="00F815F4">
        <w:rPr>
          <w:vertAlign w:val="subscript"/>
        </w:rPr>
        <w:t>2</w:t>
      </w:r>
      <w:r w:rsidR="004F6E06">
        <w:t xml:space="preserve"> koondab</w:t>
      </w:r>
      <w:r w:rsidR="004C23E8">
        <w:t xml:space="preserve"> </w:t>
      </w:r>
      <w:r w:rsidR="00505341">
        <w:t>kõik samas suunas lii</w:t>
      </w:r>
      <w:r w:rsidR="00721000">
        <w:softHyphen/>
      </w:r>
      <w:r w:rsidR="00505341">
        <w:t>ku</w:t>
      </w:r>
      <w:r w:rsidR="002A6DD4">
        <w:softHyphen/>
      </w:r>
      <w:r w:rsidR="00505341">
        <w:t xml:space="preserve">vad (kollimeeritud) kiired </w:t>
      </w:r>
      <w:r w:rsidR="004C23E8">
        <w:t xml:space="preserve">ühte </w:t>
      </w:r>
      <w:r w:rsidR="00505341">
        <w:t xml:space="preserve">kindlasse </w:t>
      </w:r>
      <w:r w:rsidR="004C23E8">
        <w:t xml:space="preserve">punkti </w:t>
      </w:r>
      <w:r w:rsidR="00EB7E4D">
        <w:t>sensori</w:t>
      </w:r>
      <w:r w:rsidR="00DF29FE">
        <w:t xml:space="preserve"> </w:t>
      </w:r>
      <w:r w:rsidR="00C50EA0">
        <w:t xml:space="preserve">S </w:t>
      </w:r>
      <w:r w:rsidR="00DF29FE">
        <w:t>pin</w:t>
      </w:r>
      <w:r w:rsidR="002A6DD4">
        <w:softHyphen/>
      </w:r>
      <w:r w:rsidR="00DF29FE">
        <w:t>nal</w:t>
      </w:r>
      <w:r w:rsidR="007B21F0">
        <w:t>.</w:t>
      </w:r>
      <w:r w:rsidR="00C50EA0">
        <w:t xml:space="preserve"> </w:t>
      </w:r>
      <w:r w:rsidR="007B21F0">
        <w:t>S</w:t>
      </w:r>
      <w:r w:rsidR="007B647F">
        <w:t>elle punkti as</w:t>
      </w:r>
      <w:r w:rsidR="00C50EA0">
        <w:t>ukoht</w:t>
      </w:r>
      <w:r w:rsidR="00CF5F62">
        <w:t xml:space="preserve"> </w:t>
      </w:r>
      <w:r w:rsidR="004C23E8">
        <w:t>sõltu</w:t>
      </w:r>
      <w:r w:rsidR="007B647F">
        <w:t>b</w:t>
      </w:r>
      <w:r w:rsidR="007B21F0">
        <w:t xml:space="preserve"> nurgast </w:t>
      </w:r>
      <m:oMath>
        <m:r>
          <w:rPr>
            <w:rFonts w:ascii="Cambria Math" w:hAnsi="Cambria Math"/>
          </w:rPr>
          <m:t>β</m:t>
        </m:r>
      </m:oMath>
      <w:r w:rsidR="007B647F">
        <w:t xml:space="preserve"> </w:t>
      </w:r>
      <w:r w:rsidR="007B21F0">
        <w:t xml:space="preserve">ja seega </w:t>
      </w:r>
      <w:r w:rsidR="004C23E8">
        <w:t>laine</w:t>
      </w:r>
      <w:r w:rsidR="00721000">
        <w:softHyphen/>
      </w:r>
      <w:r w:rsidR="004C23E8">
        <w:t>pikku</w:t>
      </w:r>
      <w:r w:rsidR="002A6DD4">
        <w:softHyphen/>
      </w:r>
      <w:r w:rsidR="004C23E8">
        <w:t>sest.</w:t>
      </w:r>
      <w:r w:rsidR="00C50EA0">
        <w:t xml:space="preserve"> Selle tulemusena olemegi saavutanud olukorra, kus eri</w:t>
      </w:r>
      <w:r w:rsidR="002A6DD4">
        <w:softHyphen/>
      </w:r>
      <w:r w:rsidR="00C50EA0">
        <w:t xml:space="preserve">neva lainepikkusega kiirguskomponendid on </w:t>
      </w:r>
      <w:proofErr w:type="spellStart"/>
      <w:r w:rsidR="00C50EA0">
        <w:t>ruumiliselt</w:t>
      </w:r>
      <w:proofErr w:type="spellEnd"/>
      <w:r w:rsidR="00C50EA0">
        <w:t xml:space="preserve"> eral</w:t>
      </w:r>
      <w:r w:rsidR="002A6DD4">
        <w:softHyphen/>
      </w:r>
      <w:r w:rsidR="00C50EA0">
        <w:t>datud.</w:t>
      </w:r>
    </w:p>
    <w:p w:rsidR="00B510A8" w:rsidRDefault="00D9581D" w:rsidP="00F815F4">
      <w:r>
        <w:t>Suure helend</w:t>
      </w:r>
      <w:r w:rsidR="00B83503">
        <w:t>a</w:t>
      </w:r>
      <w:r>
        <w:t xml:space="preserve">va pinnaga </w:t>
      </w:r>
      <w:r w:rsidR="00B510A8">
        <w:t>kiirgusallikate spektri</w:t>
      </w:r>
      <w:r w:rsidR="006330CF">
        <w:t>te</w:t>
      </w:r>
      <w:r w:rsidR="00B510A8">
        <w:t xml:space="preserve"> mõõtmise</w:t>
      </w:r>
      <w:r>
        <w:t>ks</w:t>
      </w:r>
      <w:r w:rsidR="00B510A8">
        <w:t xml:space="preserve"> piisab, kui asetada kiirgusallikas otse vastu </w:t>
      </w:r>
      <w:proofErr w:type="spellStart"/>
      <w:r w:rsidR="00B510A8">
        <w:t>spektromeetri</w:t>
      </w:r>
      <w:proofErr w:type="spellEnd"/>
      <w:r w:rsidR="00B510A8">
        <w:t xml:space="preserve"> pilu, mis muutub selle tulemusena joonvalgusallikaks</w:t>
      </w:r>
      <w:r w:rsidR="00150786">
        <w:t>.</w:t>
      </w:r>
      <w:r w:rsidR="00B510A8">
        <w:t xml:space="preserve"> </w:t>
      </w:r>
      <w:r w:rsidR="00150786">
        <w:t>Viimase</w:t>
      </w:r>
      <w:r w:rsidR="00B510A8">
        <w:t xml:space="preserve"> spekt</w:t>
      </w:r>
      <w:r w:rsidR="00DA28DF">
        <w:softHyphen/>
      </w:r>
      <w:r w:rsidR="00B510A8">
        <w:t xml:space="preserve">raalkujutis </w:t>
      </w:r>
      <w:r w:rsidR="00150786">
        <w:t>tekib</w:t>
      </w:r>
      <w:r w:rsidR="00B510A8">
        <w:t xml:space="preserve"> sensori pinnale.</w:t>
      </w:r>
      <w:r w:rsidR="00F9744B">
        <w:t xml:space="preserve"> Sellist võtet kasu</w:t>
      </w:r>
      <w:r w:rsidR="00721000">
        <w:softHyphen/>
      </w:r>
      <w:r w:rsidR="00F9744B">
        <w:t>tame ka siin luminestsentslambi kiirguse mõõtmiseks.</w:t>
      </w:r>
      <w:r w:rsidR="00B510A8">
        <w:t xml:space="preserve"> Üldise</w:t>
      </w:r>
      <w:r w:rsidR="00721000">
        <w:softHyphen/>
      </w:r>
      <w:r w:rsidR="00B510A8">
        <w:t>mal juhul tu</w:t>
      </w:r>
      <w:r w:rsidR="00DA28DF">
        <w:softHyphen/>
      </w:r>
      <w:r w:rsidR="00B510A8">
        <w:t>le</w:t>
      </w:r>
      <w:r w:rsidR="00F9744B">
        <w:t>ks</w:t>
      </w:r>
      <w:r w:rsidR="00B510A8">
        <w:t xml:space="preserve"> valgusallikast pärinev kiirgus suunata </w:t>
      </w:r>
      <w:proofErr w:type="spellStart"/>
      <w:r w:rsidR="00B510A8">
        <w:t>spekt</w:t>
      </w:r>
      <w:r w:rsidR="00721000">
        <w:softHyphen/>
      </w:r>
      <w:r w:rsidR="00B510A8">
        <w:t>ro</w:t>
      </w:r>
      <w:r w:rsidR="005742CD">
        <w:softHyphen/>
      </w:r>
      <w:r w:rsidR="00B510A8">
        <w:lastRenderedPageBreak/>
        <w:t>meetri</w:t>
      </w:r>
      <w:proofErr w:type="spellEnd"/>
      <w:r w:rsidR="00B510A8">
        <w:t xml:space="preserve"> pilule täiendava läätse</w:t>
      </w:r>
      <w:r>
        <w:t>,</w:t>
      </w:r>
      <w:r w:rsidR="00B510A8">
        <w:t xml:space="preserve"> peegli</w:t>
      </w:r>
      <w:r>
        <w:t xml:space="preserve"> või optilise </w:t>
      </w:r>
      <w:r w:rsidR="00B83503">
        <w:t>kiu</w:t>
      </w:r>
      <w:r w:rsidR="0053005A">
        <w:t xml:space="preserve"> </w:t>
      </w:r>
      <w:r w:rsidR="00B83503">
        <w:t>vahen</w:t>
      </w:r>
      <w:r w:rsidR="00721000">
        <w:softHyphen/>
      </w:r>
      <w:r w:rsidR="00B83503">
        <w:t>du</w:t>
      </w:r>
      <w:r w:rsidR="005742CD">
        <w:softHyphen/>
      </w:r>
      <w:r w:rsidR="00B83503">
        <w:t>sel</w:t>
      </w:r>
      <w:r w:rsidR="00FF47E5">
        <w:t>, mis ühtlasi kindlustaks valguse koondumise spektraal</w:t>
      </w:r>
      <w:r w:rsidR="00721000">
        <w:softHyphen/>
      </w:r>
      <w:r w:rsidR="00FF47E5">
        <w:t>seadmesse optimaalse nurga all, mis on määratud sisendobjek</w:t>
      </w:r>
      <w:r w:rsidR="00721000">
        <w:softHyphen/>
      </w:r>
      <w:r w:rsidR="00FF47E5">
        <w:t>tiivi</w:t>
      </w:r>
      <w:r w:rsidR="006330CF">
        <w:t xml:space="preserve"> </w:t>
      </w:r>
      <w:r w:rsidR="00FF47E5">
        <w:t>(</w:t>
      </w:r>
      <w:r w:rsidR="006330CF">
        <w:t>L</w:t>
      </w:r>
      <w:r w:rsidR="006330CF" w:rsidRPr="006330CF">
        <w:rPr>
          <w:vertAlign w:val="subscript"/>
        </w:rPr>
        <w:t>1</w:t>
      </w:r>
      <w:r w:rsidR="00FF47E5">
        <w:t>) suhtelise avaga</w:t>
      </w:r>
      <w:r w:rsidR="006330CF">
        <w:t>.</w:t>
      </w:r>
    </w:p>
    <w:p w:rsidR="00F46985" w:rsidRDefault="00F46985" w:rsidP="00321E50">
      <w:r>
        <w:t xml:space="preserve">Difraktsioonvõre üheks puuduseks on erinevate </w:t>
      </w:r>
      <w:r w:rsidRPr="0080405E">
        <w:rPr>
          <w:rStyle w:val="Concept"/>
        </w:rPr>
        <w:t>dif</w:t>
      </w:r>
      <w:r w:rsidRPr="0080405E">
        <w:rPr>
          <w:rStyle w:val="Concept"/>
        </w:rPr>
        <w:softHyphen/>
        <w:t>rakt</w:t>
      </w:r>
      <w:r w:rsidRPr="0080405E">
        <w:rPr>
          <w:rStyle w:val="Concept"/>
        </w:rPr>
        <w:softHyphen/>
        <w:t>siooni</w:t>
      </w:r>
      <w:r w:rsidRPr="0080405E">
        <w:rPr>
          <w:rStyle w:val="Concept"/>
        </w:rPr>
        <w:softHyphen/>
        <w:t>jär</w:t>
      </w:r>
      <w:r w:rsidRPr="0080405E">
        <w:rPr>
          <w:rStyle w:val="Concept"/>
        </w:rPr>
        <w:softHyphen/>
        <w:t>ku</w:t>
      </w:r>
      <w:r w:rsidRPr="0080405E">
        <w:rPr>
          <w:rStyle w:val="Concept"/>
        </w:rPr>
        <w:softHyphen/>
        <w:t>de</w:t>
      </w:r>
      <w:r>
        <w:t xml:space="preserve"> olemasolu, st sensori pinnale tekib üldiselt </w:t>
      </w:r>
      <w:r w:rsidR="0080405E">
        <w:t>mitu</w:t>
      </w:r>
      <w:r>
        <w:t xml:space="preserve"> </w:t>
      </w:r>
      <w:r w:rsidR="009B6433">
        <w:t>üksteise suhtes nihkes oleva</w:t>
      </w:r>
      <w:r w:rsidR="0080405E">
        <w:t>t</w:t>
      </w:r>
      <w:r>
        <w:t xml:space="preserve"> spektrikujutis</w:t>
      </w:r>
      <w:r w:rsidR="0080405E">
        <w:t>t</w:t>
      </w:r>
      <w:r w:rsidR="0012158A">
        <w:t xml:space="preserve">, millest igaüks vastab kindlale </w:t>
      </w:r>
      <m:oMath>
        <m:r>
          <w:rPr>
            <w:rFonts w:ascii="Cambria Math" w:hAnsi="Cambria Math"/>
          </w:rPr>
          <m:t>m</m:t>
        </m:r>
      </m:oMath>
      <w:r w:rsidR="0012158A">
        <w:t xml:space="preserve"> väärtusele valemis </w:t>
      </w:r>
      <w:r w:rsidR="0012158A">
        <w:fldChar w:fldCharType="begin"/>
      </w:r>
      <w:r w:rsidR="0012158A">
        <w:instrText xml:space="preserve"> REF eqn_difraktsioon \h </w:instrText>
      </w:r>
      <w:r w:rsidR="0012158A">
        <w:fldChar w:fldCharType="separate"/>
      </w:r>
      <w:r w:rsidR="00BD5BB0">
        <w:rPr>
          <w:noProof/>
        </w:rPr>
        <w:t>1</w:t>
      </w:r>
      <w:r w:rsidR="0012158A">
        <w:fldChar w:fldCharType="end"/>
      </w:r>
      <w:r w:rsidR="00C536BB">
        <w:t>.</w:t>
      </w:r>
      <w:r>
        <w:t xml:space="preserve"> </w:t>
      </w:r>
      <w:r w:rsidR="00C536BB">
        <w:t>Piisa</w:t>
      </w:r>
      <w:r w:rsidR="00C536BB">
        <w:softHyphen/>
        <w:t>valt ula</w:t>
      </w:r>
      <w:r w:rsidR="00EC629E">
        <w:softHyphen/>
      </w:r>
      <w:r w:rsidR="00C536BB">
        <w:t>tusliku spektri mõõtmisel võivad erinevates järkudes spektri</w:t>
      </w:r>
      <w:r w:rsidR="00EC629E">
        <w:softHyphen/>
      </w:r>
      <w:r w:rsidR="00C536BB">
        <w:t>kujutised osaliselt kattuda. Käesolevas töös kasutada olev dif</w:t>
      </w:r>
      <w:r w:rsidR="00EC629E">
        <w:softHyphen/>
      </w:r>
      <w:r w:rsidR="00C536BB">
        <w:t>raktsioon</w:t>
      </w:r>
      <w:r w:rsidR="00087084">
        <w:softHyphen/>
      </w:r>
      <w:r w:rsidR="00C536BB">
        <w:t>võre töötab kõige efektiivse</w:t>
      </w:r>
      <w:r w:rsidR="00C536BB">
        <w:softHyphen/>
        <w:t>malt 2. järgus.</w:t>
      </w:r>
      <w:r w:rsidR="00F349BD">
        <w:t xml:space="preserve"> </w:t>
      </w:r>
      <w:r w:rsidR="00C536BB">
        <w:t>Seega</w:t>
      </w:r>
      <w:r w:rsidR="00CB08E2">
        <w:t>, va</w:t>
      </w:r>
      <w:r w:rsidR="00EC629E">
        <w:softHyphen/>
      </w:r>
      <w:r w:rsidR="00CB08E2">
        <w:t>lemi</w:t>
      </w:r>
      <w:r w:rsidR="0012158A">
        <w:t xml:space="preserve"> </w:t>
      </w:r>
      <w:r w:rsidR="0012158A">
        <w:fldChar w:fldCharType="begin"/>
      </w:r>
      <w:r w:rsidR="0012158A">
        <w:instrText xml:space="preserve"> REF eqn_difraktsioon \h </w:instrText>
      </w:r>
      <w:r w:rsidR="0012158A">
        <w:fldChar w:fldCharType="separate"/>
      </w:r>
      <w:r w:rsidR="00BD5BB0">
        <w:rPr>
          <w:noProof/>
        </w:rPr>
        <w:t>1</w:t>
      </w:r>
      <w:r w:rsidR="0012158A">
        <w:fldChar w:fldCharType="end"/>
      </w:r>
      <w:r w:rsidR="00CB08E2">
        <w:t xml:space="preserve"> põhjal </w:t>
      </w:r>
      <w:r w:rsidR="00C536BB">
        <w:t>t</w:t>
      </w:r>
      <w:r w:rsidR="000A1333">
        <w:t>äpselt sa</w:t>
      </w:r>
      <w:r w:rsidR="00087084">
        <w:softHyphen/>
      </w:r>
      <w:r w:rsidR="000A1333">
        <w:t>made nurkade all liikudes koondub sa</w:t>
      </w:r>
      <w:r w:rsidR="00EC629E">
        <w:softHyphen/>
      </w:r>
      <w:r w:rsidR="000A1333">
        <w:t xml:space="preserve">masse punkti detektoril ka kiirgus lainepikkusega </w:t>
      </w:r>
      <m:oMath>
        <m:r>
          <w:rPr>
            <w:rFonts w:ascii="Cambria Math" w:hAnsi="Cambria Math"/>
          </w:rPr>
          <m:t>2λ</m:t>
        </m:r>
      </m:oMath>
      <w:r w:rsidR="000A1333">
        <w:t xml:space="preserve"> (1.</w:t>
      </w:r>
      <w:r w:rsidR="004F5B80">
        <w:t> </w:t>
      </w:r>
      <w:r w:rsidR="000A1333">
        <w:t>jär</w:t>
      </w:r>
      <w:r w:rsidR="00EC629E">
        <w:softHyphen/>
      </w:r>
      <w:r w:rsidR="000A1333">
        <w:t>gus) või kiirgus lainepik</w:t>
      </w:r>
      <w:r w:rsidR="00087084">
        <w:softHyphen/>
      </w:r>
      <w:r w:rsidR="000A1333">
        <w:t xml:space="preserve">kusega </w:t>
      </w:r>
      <m:oMath>
        <m:f>
          <m:fPr>
            <m:type m:val="lin"/>
            <m:ctrlPr>
              <w:rPr>
                <w:rFonts w:ascii="Cambria Math" w:hAnsi="Cambria Math"/>
                <w:i/>
              </w:rPr>
            </m:ctrlPr>
          </m:fPr>
          <m:num>
            <m:r>
              <w:rPr>
                <w:rFonts w:ascii="Cambria Math" w:hAnsi="Cambria Math"/>
              </w:rPr>
              <m:t>2λ</m:t>
            </m:r>
          </m:num>
          <m:den>
            <m:r>
              <w:rPr>
                <w:rFonts w:ascii="Cambria Math" w:hAnsi="Cambria Math"/>
              </w:rPr>
              <m:t>3</m:t>
            </m:r>
          </m:den>
        </m:f>
      </m:oMath>
      <w:r w:rsidR="000A1333">
        <w:t xml:space="preserve"> (3.</w:t>
      </w:r>
      <w:r w:rsidR="004F5B80">
        <w:t> </w:t>
      </w:r>
      <w:r w:rsidR="000A1333">
        <w:t>järgus). Näiteks, kui eesmärk on mõõta spek</w:t>
      </w:r>
      <w:r w:rsidR="00087084">
        <w:softHyphen/>
      </w:r>
      <w:r w:rsidR="000A1333">
        <w:t>t</w:t>
      </w:r>
      <w:r w:rsidR="004F5B80">
        <w:t>er</w:t>
      </w:r>
      <w:r w:rsidR="000A1333">
        <w:t xml:space="preserve"> lainepikkuse 600 </w:t>
      </w:r>
      <w:proofErr w:type="spellStart"/>
      <w:r w:rsidR="000A1333">
        <w:t>nm</w:t>
      </w:r>
      <w:proofErr w:type="spellEnd"/>
      <w:r w:rsidR="004F5B80">
        <w:t xml:space="preserve"> ümbruses</w:t>
      </w:r>
      <w:r w:rsidR="000A1333">
        <w:t>, tu</w:t>
      </w:r>
      <w:r w:rsidR="00EC629E">
        <w:softHyphen/>
      </w:r>
      <w:r w:rsidR="000A1333">
        <w:t>leks olla kindel, et kiir</w:t>
      </w:r>
      <w:r w:rsidR="00087084">
        <w:softHyphen/>
      </w:r>
      <w:r w:rsidR="000A1333">
        <w:t>guses puuduvad komponendid lainepik</w:t>
      </w:r>
      <w:r w:rsidR="00EC629E">
        <w:softHyphen/>
      </w:r>
      <w:r w:rsidR="000A1333">
        <w:t>kustega 1200 </w:t>
      </w:r>
      <w:proofErr w:type="spellStart"/>
      <w:r w:rsidR="000A1333">
        <w:t>nm</w:t>
      </w:r>
      <w:proofErr w:type="spellEnd"/>
      <w:r w:rsidR="000A1333">
        <w:t xml:space="preserve"> või </w:t>
      </w:r>
      <w:r w:rsidR="007C3806">
        <w:t>400 </w:t>
      </w:r>
      <w:proofErr w:type="spellStart"/>
      <w:r w:rsidR="007C3806">
        <w:t>nm</w:t>
      </w:r>
      <w:proofErr w:type="spellEnd"/>
      <w:r>
        <w:t>.</w:t>
      </w:r>
      <w:r w:rsidR="007C3806">
        <w:t xml:space="preserve"> Probleemi vähendab mõningal määral asjaolu, et</w:t>
      </w:r>
      <w:r w:rsidR="00CB08E2">
        <w:t xml:space="preserve"> õieti valitud difraktsioonvõre korral</w:t>
      </w:r>
      <w:r w:rsidR="00494FD6">
        <w:t xml:space="preserve"> teis</w:t>
      </w:r>
      <w:r w:rsidR="00EC629E">
        <w:softHyphen/>
      </w:r>
      <w:r w:rsidR="00494FD6">
        <w:t xml:space="preserve">tesse järkudesse </w:t>
      </w:r>
      <w:proofErr w:type="spellStart"/>
      <w:r w:rsidR="00494FD6">
        <w:t>difrageerub</w:t>
      </w:r>
      <w:proofErr w:type="spellEnd"/>
      <w:r w:rsidR="00494FD6">
        <w:t xml:space="preserve"> oluliselt vähem kiirgust</w:t>
      </w:r>
      <w:r w:rsidR="00CB08E2">
        <w:t>.</w:t>
      </w:r>
      <w:r w:rsidR="00494FD6">
        <w:t xml:space="preserve"> </w:t>
      </w:r>
      <w:r w:rsidR="00CB08E2">
        <w:t xml:space="preserve">Lisaks ka </w:t>
      </w:r>
      <w:r w:rsidR="007C3806">
        <w:t>sen</w:t>
      </w:r>
      <w:r w:rsidR="00087084">
        <w:softHyphen/>
      </w:r>
      <w:r w:rsidR="007C3806">
        <w:t>sori tundlikkus kukub ära nii ultravioletses kui infrapu</w:t>
      </w:r>
      <w:r w:rsidR="00EC629E">
        <w:softHyphen/>
      </w:r>
      <w:r w:rsidR="007C3806">
        <w:t>nases piirkonnas.</w:t>
      </w:r>
      <w:r w:rsidR="00C536BB">
        <w:t xml:space="preserve"> Tõsisemal mõõtmisel tuleks </w:t>
      </w:r>
      <w:r w:rsidR="00CB08E2">
        <w:t xml:space="preserve">siiski </w:t>
      </w:r>
      <w:r w:rsidR="00C536BB">
        <w:t xml:space="preserve">vajalik spektriosa välja </w:t>
      </w:r>
      <w:r w:rsidR="00CB08E2">
        <w:t>eraldada</w:t>
      </w:r>
      <w:r w:rsidR="00C536BB">
        <w:t xml:space="preserve"> filtriga.</w:t>
      </w:r>
    </w:p>
    <w:p w:rsidR="001A2CF5" w:rsidRDefault="009036FE" w:rsidP="001A2CF5">
      <w:r>
        <w:t>Spektraalsead</w:t>
      </w:r>
      <w:r w:rsidR="00321E50">
        <w:t>m</w:t>
      </w:r>
      <w:r>
        <w:t xml:space="preserve">e </w:t>
      </w:r>
      <w:r w:rsidR="00321E50">
        <w:t xml:space="preserve">võimekust </w:t>
      </w:r>
      <w:r>
        <w:t xml:space="preserve">saab iseloomustada </w:t>
      </w:r>
      <w:r w:rsidR="00321E50">
        <w:t>mitmete</w:t>
      </w:r>
      <w:r>
        <w:t xml:space="preserve"> </w:t>
      </w:r>
      <w:r w:rsidR="00321E50">
        <w:t>kvantitatiivsete</w:t>
      </w:r>
      <w:r>
        <w:t xml:space="preserve"> </w:t>
      </w:r>
      <w:r w:rsidR="006D538A">
        <w:t>näitajatega</w:t>
      </w:r>
      <w:r w:rsidR="00BD0218">
        <w:t>. Neist põhiline on</w:t>
      </w:r>
      <w:r>
        <w:t xml:space="preserve"> </w:t>
      </w:r>
      <w:r w:rsidR="00BD0218">
        <w:rPr>
          <w:rStyle w:val="Concept"/>
        </w:rPr>
        <w:t>l</w:t>
      </w:r>
      <w:r w:rsidR="00321E50" w:rsidRPr="00321E50">
        <w:rPr>
          <w:rStyle w:val="Concept"/>
        </w:rPr>
        <w:t>ineaarne dispersioon</w:t>
      </w:r>
      <w:r w:rsidR="00321E50">
        <w:t xml:space="preserve"> </w:t>
      </w:r>
      <w:r w:rsidR="00321E50" w:rsidRPr="00321E50">
        <w:rPr>
          <w:i/>
        </w:rPr>
        <w:t>D</w:t>
      </w:r>
      <w:r w:rsidR="00321E50" w:rsidRPr="00321E50">
        <w:rPr>
          <w:i/>
          <w:vertAlign w:val="subscript"/>
        </w:rPr>
        <w:t>l</w:t>
      </w:r>
      <w:r w:rsidR="00BD0218">
        <w:t xml:space="preserve">, mis </w:t>
      </w:r>
      <w:r w:rsidR="00321E50">
        <w:t>näitab seda, mitu m</w:t>
      </w:r>
      <w:r w:rsidR="000A14E8">
        <w:t>illimeetrit</w:t>
      </w:r>
      <w:r w:rsidR="00321E50">
        <w:t xml:space="preserve"> nihkub sensorile fokuseeritud </w:t>
      </w:r>
      <w:proofErr w:type="spellStart"/>
      <w:r w:rsidR="006D538A">
        <w:t>monokromaatne</w:t>
      </w:r>
      <w:proofErr w:type="spellEnd"/>
      <w:r w:rsidR="006D538A">
        <w:t xml:space="preserve"> </w:t>
      </w:r>
      <w:r w:rsidR="00321E50">
        <w:t>valgustäpp</w:t>
      </w:r>
      <w:r w:rsidR="00BD0218">
        <w:t>,</w:t>
      </w:r>
      <w:r w:rsidR="00321E50">
        <w:t xml:space="preserve"> kui </w:t>
      </w:r>
      <w:r w:rsidR="006D538A">
        <w:t>val</w:t>
      </w:r>
      <w:r w:rsidR="00721000">
        <w:softHyphen/>
      </w:r>
      <w:r w:rsidR="006D538A">
        <w:t xml:space="preserve">guse </w:t>
      </w:r>
      <w:r w:rsidR="00321E50">
        <w:t>laine</w:t>
      </w:r>
      <w:r w:rsidR="00DA28DF">
        <w:softHyphen/>
      </w:r>
      <w:r w:rsidR="00321E50">
        <w:t>pikkust muudetakse 1 n</w:t>
      </w:r>
      <w:r w:rsidR="000A14E8">
        <w:t>ano</w:t>
      </w:r>
      <w:r w:rsidR="00321E50">
        <w:t>m</w:t>
      </w:r>
      <w:r w:rsidR="000A14E8">
        <w:t>eetri</w:t>
      </w:r>
      <w:r w:rsidR="00321E50">
        <w:t xml:space="preserve"> võrra. Tavaliselt väljendatakse seda </w:t>
      </w:r>
      <w:proofErr w:type="spellStart"/>
      <w:r w:rsidR="00321E50">
        <w:t>pöörd</w:t>
      </w:r>
      <w:r w:rsidR="00321E50">
        <w:softHyphen/>
        <w:t>väärtuse</w:t>
      </w:r>
      <w:proofErr w:type="spellEnd"/>
      <w:r w:rsidR="00321E50">
        <w:t xml:space="preserve"> kaudu, mida nimetatakse</w:t>
      </w:r>
      <w:r w:rsidR="008F6466">
        <w:t xml:space="preserve"> vastavalt </w:t>
      </w:r>
      <w:r w:rsidR="00321E50">
        <w:rPr>
          <w:rStyle w:val="Concept"/>
        </w:rPr>
        <w:t>p</w:t>
      </w:r>
      <w:r w:rsidR="00321E50" w:rsidRPr="00321E50">
        <w:rPr>
          <w:rStyle w:val="Concept"/>
        </w:rPr>
        <w:t>öörd</w:t>
      </w:r>
      <w:r w:rsidR="00F5375E">
        <w:rPr>
          <w:rStyle w:val="Concept"/>
        </w:rPr>
        <w:t>-</w:t>
      </w:r>
      <w:r w:rsidR="00321E50">
        <w:rPr>
          <w:rStyle w:val="Concept"/>
        </w:rPr>
        <w:softHyphen/>
      </w:r>
      <w:r w:rsidR="00321E50" w:rsidRPr="00321E50">
        <w:rPr>
          <w:rStyle w:val="Concept"/>
        </w:rPr>
        <w:t>dis</w:t>
      </w:r>
      <w:r w:rsidR="00321E50">
        <w:rPr>
          <w:rStyle w:val="Concept"/>
        </w:rPr>
        <w:softHyphen/>
      </w:r>
      <w:r w:rsidR="00321E50" w:rsidRPr="00321E50">
        <w:rPr>
          <w:rStyle w:val="Concept"/>
        </w:rPr>
        <w:t>per</w:t>
      </w:r>
      <w:r w:rsidR="00321E50">
        <w:rPr>
          <w:rStyle w:val="Concept"/>
        </w:rPr>
        <w:softHyphen/>
      </w:r>
      <w:r w:rsidR="00321E50" w:rsidRPr="00321E50">
        <w:rPr>
          <w:rStyle w:val="Concept"/>
        </w:rPr>
        <w:t>sioo</w:t>
      </w:r>
      <w:r w:rsidR="00321E50">
        <w:rPr>
          <w:rStyle w:val="Concept"/>
        </w:rPr>
        <w:softHyphen/>
      </w:r>
      <w:r w:rsidR="00321E50" w:rsidRPr="00321E50">
        <w:rPr>
          <w:rStyle w:val="Concept"/>
        </w:rPr>
        <w:t>niks</w:t>
      </w:r>
      <w:r w:rsidR="00321E50">
        <w:t xml:space="preserve">. </w:t>
      </w:r>
      <w:r w:rsidR="006D538A">
        <w:t xml:space="preserve">Teades täpselt </w:t>
      </w:r>
      <w:proofErr w:type="spellStart"/>
      <w:r w:rsidR="006D538A">
        <w:t>s</w:t>
      </w:r>
      <w:r w:rsidR="00321E50">
        <w:t>pektro</w:t>
      </w:r>
      <w:r w:rsidR="00721000">
        <w:softHyphen/>
      </w:r>
      <w:r w:rsidR="00321E50">
        <w:t>meetri</w:t>
      </w:r>
      <w:proofErr w:type="spellEnd"/>
      <w:r w:rsidR="00321E50">
        <w:t xml:space="preserve"> komponentide omadus</w:t>
      </w:r>
      <w:r w:rsidR="006D538A">
        <w:t>i</w:t>
      </w:r>
      <w:r w:rsidR="00321E50">
        <w:t xml:space="preserve"> ja </w:t>
      </w:r>
      <w:r w:rsidR="00B41455">
        <w:t>paigutust</w:t>
      </w:r>
      <w:r w:rsidR="006D538A">
        <w:t>,</w:t>
      </w:r>
      <w:r w:rsidR="00321E50">
        <w:t xml:space="preserve"> saa</w:t>
      </w:r>
      <w:r w:rsidR="008F6466">
        <w:t>b</w:t>
      </w:r>
      <w:r w:rsidR="001A695A">
        <w:t xml:space="preserve"> põhimõtteliselt</w:t>
      </w:r>
      <w:r w:rsidR="00321E50">
        <w:t xml:space="preserve"> </w:t>
      </w:r>
      <w:r w:rsidR="00BD0218">
        <w:t>välja arvu</w:t>
      </w:r>
      <w:r w:rsidR="005742CD">
        <w:softHyphen/>
      </w:r>
      <w:r w:rsidR="00BD0218">
        <w:t xml:space="preserve">tada </w:t>
      </w:r>
      <w:r w:rsidR="001A2CF5">
        <w:t>iga</w:t>
      </w:r>
      <w:r w:rsidR="00BD0218">
        <w:t xml:space="preserve"> lainepikkuse</w:t>
      </w:r>
      <w:r w:rsidR="001A2CF5">
        <w:t xml:space="preserve"> jaoks</w:t>
      </w:r>
      <w:r w:rsidR="00BD0218">
        <w:t xml:space="preserve"> kiirguse liikumise sead</w:t>
      </w:r>
      <w:r w:rsidR="00721000">
        <w:softHyphen/>
      </w:r>
      <w:r w:rsidR="00BD0218">
        <w:t>mes ja see</w:t>
      </w:r>
      <w:r w:rsidR="005742CD">
        <w:softHyphen/>
      </w:r>
      <w:r w:rsidR="00BD0218">
        <w:t xml:space="preserve">läbi ka </w:t>
      </w:r>
      <w:r w:rsidR="0080405E">
        <w:t xml:space="preserve">seadme </w:t>
      </w:r>
      <w:r w:rsidR="00321E50">
        <w:t>lineaarse dispersiooni.</w:t>
      </w:r>
      <w:r w:rsidR="001A2CF5">
        <w:t xml:space="preserve"> Viimane avaldub ilm</w:t>
      </w:r>
      <w:r w:rsidR="005742CD">
        <w:softHyphen/>
      </w:r>
      <w:r w:rsidR="001A2CF5">
        <w:t xml:space="preserve">selt difraktsioonvõre </w:t>
      </w:r>
      <w:r w:rsidR="001A2CF5" w:rsidRPr="00B41455">
        <w:rPr>
          <w:rStyle w:val="Concept"/>
        </w:rPr>
        <w:t>nurk</w:t>
      </w:r>
      <w:r w:rsidR="001A695A">
        <w:rPr>
          <w:rStyle w:val="Concept"/>
        </w:rPr>
        <w:softHyphen/>
      </w:r>
      <w:r w:rsidR="001A2CF5" w:rsidRPr="00B41455">
        <w:rPr>
          <w:rStyle w:val="Concept"/>
        </w:rPr>
        <w:t>dis</w:t>
      </w:r>
      <w:r w:rsidR="001A695A">
        <w:rPr>
          <w:rStyle w:val="Concept"/>
        </w:rPr>
        <w:softHyphen/>
      </w:r>
      <w:r w:rsidR="001A2CF5" w:rsidRPr="00B41455">
        <w:rPr>
          <w:rStyle w:val="Concept"/>
        </w:rPr>
        <w:t>per</w:t>
      </w:r>
      <w:r w:rsidR="001A695A">
        <w:rPr>
          <w:rStyle w:val="Concept"/>
        </w:rPr>
        <w:softHyphen/>
      </w:r>
      <w:r w:rsidR="001A2CF5" w:rsidRPr="00B41455">
        <w:rPr>
          <w:rStyle w:val="Concept"/>
        </w:rPr>
        <w:t>siooni</w:t>
      </w:r>
      <w:r w:rsidR="001A2CF5">
        <w:t xml:space="preserve"> </w:t>
      </w:r>
      <w:r w:rsidR="001A2CF5" w:rsidRPr="001A2CF5">
        <w:rPr>
          <w:i/>
        </w:rPr>
        <w:t>D</w:t>
      </w:r>
      <w:r w:rsidR="001A2CF5" w:rsidRPr="001A2CF5">
        <w:rPr>
          <w:i/>
          <w:vertAlign w:val="subscript"/>
        </w:rPr>
        <w:t>β</w:t>
      </w:r>
      <w:r w:rsidR="001A2CF5">
        <w:t xml:space="preserve"> ja läätse L</w:t>
      </w:r>
      <w:r w:rsidR="001A2CF5" w:rsidRPr="001A2CF5">
        <w:rPr>
          <w:vertAlign w:val="subscript"/>
        </w:rPr>
        <w:t>2</w:t>
      </w:r>
      <w:r w:rsidR="001A2CF5">
        <w:t xml:space="preserve"> fookuskauguse</w:t>
      </w:r>
      <w:r w:rsidR="00B41455">
        <w:t xml:space="preserve"> </w:t>
      </w:r>
      <m:oMath>
        <m:r>
          <w:rPr>
            <w:rFonts w:ascii="Cambria Math" w:hAnsi="Cambria Math"/>
          </w:rPr>
          <m:t>f</m:t>
        </m:r>
      </m:oMath>
      <w:r w:rsidR="001A2CF5">
        <w:t xml:space="preserve"> korrutisena:</w:t>
      </w:r>
    </w:p>
    <w:tbl>
      <w:tblPr>
        <w:tblStyle w:val="EqnTable"/>
        <w:tblW w:w="5000" w:type="pct"/>
        <w:tblLook w:val="04A0" w:firstRow="1" w:lastRow="0" w:firstColumn="1" w:lastColumn="0" w:noHBand="0" w:noVBand="1"/>
      </w:tblPr>
      <w:tblGrid>
        <w:gridCol w:w="567"/>
        <w:gridCol w:w="3798"/>
        <w:gridCol w:w="567"/>
      </w:tblGrid>
      <w:tr w:rsidR="00B320D0" w:rsidTr="000A14E8">
        <w:tc>
          <w:tcPr>
            <w:cnfStyle w:val="001000000000" w:firstRow="0" w:lastRow="0" w:firstColumn="1" w:lastColumn="0" w:oddVBand="0" w:evenVBand="0" w:oddHBand="0" w:evenHBand="0" w:firstRowFirstColumn="0" w:firstRowLastColumn="0" w:lastRowFirstColumn="0" w:lastRowLastColumn="0"/>
            <w:tcW w:w="567" w:type="dxa"/>
          </w:tcPr>
          <w:p w:rsidR="00B320D0" w:rsidRDefault="00B320D0" w:rsidP="001A2CF5"/>
        </w:tc>
        <w:tc>
          <w:tcPr>
            <w:tcW w:w="0" w:type="auto"/>
          </w:tcPr>
          <w:p w:rsidR="00B320D0" w:rsidRPr="00B320D0" w:rsidRDefault="00BC66F9" w:rsidP="00042E43">
            <w:pPr>
              <w:cnfStyle w:val="000000000000" w:firstRow="0" w:lastRow="0" w:firstColumn="0" w:lastColumn="0" w:oddVBand="0" w:evenVBand="0" w:oddHBand="0" w:evenHBand="0" w:firstRowFirstColumn="0" w:firstRowLastColumn="0" w:lastRowFirstColumn="0" w:lastRowLastColumn="0"/>
            </w:pPr>
            <m:oMathPara>
              <m:oMathParaPr>
                <m:jc m:val="center"/>
              </m:oMathParaPr>
              <m:oMath>
                <m:sSub>
                  <m:sSubPr>
                    <m:ctrlPr>
                      <w:rPr>
                        <w:rFonts w:ascii="Cambria Math" w:hAnsi="Cambria Math"/>
                        <w:i/>
                      </w:rPr>
                    </m:ctrlPr>
                  </m:sSubPr>
                  <m:e>
                    <m:r>
                      <w:rPr>
                        <w:rFonts w:ascii="Cambria Math" w:hAnsi="Cambria Math"/>
                      </w:rPr>
                      <m:t>D</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β</m:t>
                    </m:r>
                  </m:sub>
                </m:sSub>
                <m:r>
                  <w:rPr>
                    <w:rFonts w:ascii="Cambria Math" w:hAnsi="Cambria Math"/>
                  </w:rPr>
                  <m:t>f=</m:t>
                </m:r>
                <m:f>
                  <m:fPr>
                    <m:ctrlPr>
                      <w:rPr>
                        <w:rFonts w:ascii="Cambria Math" w:hAnsi="Cambria Math"/>
                        <w:i/>
                      </w:rPr>
                    </m:ctrlPr>
                  </m:fPr>
                  <m:num>
                    <m:r>
                      <w:rPr>
                        <w:rFonts w:ascii="Cambria Math" w:hAnsi="Cambria Math"/>
                      </w:rPr>
                      <m:t>mf</m:t>
                    </m:r>
                  </m:num>
                  <m:den>
                    <m:r>
                      <w:rPr>
                        <w:rFonts w:ascii="Cambria Math" w:hAnsi="Cambria Math"/>
                      </w:rPr>
                      <m:t>d</m:t>
                    </m:r>
                    <m:func>
                      <m:funcPr>
                        <m:ctrlPr>
                          <w:rPr>
                            <w:rFonts w:ascii="Cambria Math" w:hAnsi="Cambria Math"/>
                            <w:i/>
                          </w:rPr>
                        </m:ctrlPr>
                      </m:funcPr>
                      <m:fName>
                        <m:r>
                          <m:rPr>
                            <m:sty m:val="p"/>
                          </m:rPr>
                          <w:rPr>
                            <w:rFonts w:ascii="Cambria Math" w:hAnsi="Cambria Math"/>
                          </w:rPr>
                          <m:t>cos</m:t>
                        </m:r>
                      </m:fName>
                      <m:e>
                        <m:r>
                          <w:rPr>
                            <w:rFonts w:ascii="Cambria Math" w:hAnsi="Cambria Math"/>
                          </w:rPr>
                          <m:t>β</m:t>
                        </m:r>
                      </m:e>
                    </m:func>
                  </m:den>
                </m:f>
                <m:r>
                  <w:rPr>
                    <w:rFonts w:ascii="Cambria Math" w:hAnsi="Cambria Math"/>
                  </w:rPr>
                  <m:t xml:space="preserve"> .</m:t>
                </m:r>
              </m:oMath>
            </m:oMathPara>
          </w:p>
        </w:tc>
        <w:tc>
          <w:tcPr>
            <w:tcW w:w="567" w:type="dxa"/>
          </w:tcPr>
          <w:p w:rsidR="00B320D0" w:rsidRDefault="00B320D0" w:rsidP="00B320D0">
            <w:pPr>
              <w:jc w:val="right"/>
              <w:cnfStyle w:val="000000000000" w:firstRow="0" w:lastRow="0" w:firstColumn="0" w:lastColumn="0" w:oddVBand="0" w:evenVBand="0" w:oddHBand="0" w:evenHBand="0" w:firstRowFirstColumn="0" w:firstRowLastColumn="0" w:lastRowFirstColumn="0" w:lastRowLastColumn="0"/>
            </w:pPr>
            <w:r>
              <w:t>(</w:t>
            </w:r>
            <w:bookmarkStart w:id="6" w:name="eqn_lineaarse_dispers_avaldis"/>
            <w:r>
              <w:fldChar w:fldCharType="begin"/>
            </w:r>
            <w:r>
              <w:instrText xml:space="preserve"> SEQ eqn \* MERGEFORMAT </w:instrText>
            </w:r>
            <w:r>
              <w:fldChar w:fldCharType="separate"/>
            </w:r>
            <w:r w:rsidR="00BD5BB0">
              <w:rPr>
                <w:noProof/>
              </w:rPr>
              <w:t>2</w:t>
            </w:r>
            <w:r>
              <w:fldChar w:fldCharType="end"/>
            </w:r>
            <w:bookmarkEnd w:id="6"/>
            <w:r>
              <w:t>)</w:t>
            </w:r>
          </w:p>
        </w:tc>
      </w:tr>
    </w:tbl>
    <w:p w:rsidR="00543B10" w:rsidRDefault="008F6466" w:rsidP="0074528F">
      <w:r>
        <w:t xml:space="preserve">Kui </w:t>
      </w:r>
      <w:proofErr w:type="spellStart"/>
      <w:r>
        <w:t>spektromeetri</w:t>
      </w:r>
      <w:proofErr w:type="spellEnd"/>
      <w:r>
        <w:t xml:space="preserve"> pilu valgustada </w:t>
      </w:r>
      <w:proofErr w:type="spellStart"/>
      <w:r>
        <w:t>monokromaatse</w:t>
      </w:r>
      <w:proofErr w:type="spellEnd"/>
      <w:r>
        <w:t xml:space="preserve"> val</w:t>
      </w:r>
      <w:r>
        <w:softHyphen/>
        <w:t xml:space="preserve">gusega, siis </w:t>
      </w:r>
      <w:r w:rsidR="00E42679">
        <w:t xml:space="preserve">ideaaljuhul </w:t>
      </w:r>
      <w:r>
        <w:t xml:space="preserve">tekib </w:t>
      </w:r>
      <w:r w:rsidR="00E42679">
        <w:t xml:space="preserve">sensori pinnale </w:t>
      </w:r>
      <w:r w:rsidR="00680ED7">
        <w:t>pilu kujutis</w:t>
      </w:r>
      <w:r w:rsidR="00321E50">
        <w:t>, st valgus</w:t>
      </w:r>
      <w:r w:rsidR="00DA28DF">
        <w:softHyphen/>
      </w:r>
      <w:r w:rsidR="00321E50">
        <w:t>trii</w:t>
      </w:r>
      <w:r>
        <w:t>p</w:t>
      </w:r>
      <w:r w:rsidR="00321E50">
        <w:t>, mis on piluga sama laiune (</w:t>
      </w:r>
      <w:r w:rsidR="00B41455">
        <w:t xml:space="preserve">sest </w:t>
      </w:r>
      <w:r w:rsidR="00321E50">
        <w:t>kui läätsed L</w:t>
      </w:r>
      <w:r w:rsidR="00321E50" w:rsidRPr="006330CF">
        <w:rPr>
          <w:vertAlign w:val="subscript"/>
        </w:rPr>
        <w:t>1</w:t>
      </w:r>
      <w:r w:rsidR="00321E50">
        <w:t xml:space="preserve"> ja L</w:t>
      </w:r>
      <w:r w:rsidR="00321E50" w:rsidRPr="006330CF">
        <w:rPr>
          <w:vertAlign w:val="subscript"/>
        </w:rPr>
        <w:t>2</w:t>
      </w:r>
      <w:r w:rsidR="00321E50">
        <w:t xml:space="preserve"> on </w:t>
      </w:r>
      <w:r w:rsidR="000A14E8">
        <w:t>ident</w:t>
      </w:r>
      <w:r w:rsidR="00721000">
        <w:softHyphen/>
      </w:r>
      <w:r w:rsidR="000A14E8">
        <w:t>sed</w:t>
      </w:r>
      <w:r w:rsidR="00321E50">
        <w:t xml:space="preserve">, </w:t>
      </w:r>
      <w:r w:rsidR="000A14E8">
        <w:t>siis</w:t>
      </w:r>
      <w:r w:rsidR="00321E50">
        <w:t xml:space="preserve"> </w:t>
      </w:r>
      <w:r w:rsidR="006D538A">
        <w:t xml:space="preserve">süsteemi </w:t>
      </w:r>
      <w:r w:rsidR="00321E50">
        <w:t>optili</w:t>
      </w:r>
      <w:r>
        <w:t>n</w:t>
      </w:r>
      <w:r w:rsidR="00321E50">
        <w:t>e suu</w:t>
      </w:r>
      <w:r w:rsidR="00DA28DF">
        <w:softHyphen/>
      </w:r>
      <w:r w:rsidR="00321E50">
        <w:t>rendus</w:t>
      </w:r>
      <w:r>
        <w:t xml:space="preserve"> on üks</w:t>
      </w:r>
      <w:r w:rsidR="00321E50">
        <w:t>)</w:t>
      </w:r>
      <w:r w:rsidR="0080062D">
        <w:t xml:space="preserve">. </w:t>
      </w:r>
      <w:r w:rsidR="00321E50">
        <w:t>Selle kuju</w:t>
      </w:r>
      <w:r w:rsidR="005742CD">
        <w:softHyphen/>
      </w:r>
      <w:r w:rsidR="00321E50">
        <w:t>tise ekvivalentne</w:t>
      </w:r>
      <w:r w:rsidR="0080062D">
        <w:t xml:space="preserve"> </w:t>
      </w:r>
      <w:r w:rsidR="00C41F17">
        <w:t>spektraal</w:t>
      </w:r>
      <w:r w:rsidR="0080062D">
        <w:t>laius on</w:t>
      </w:r>
      <w:r w:rsidR="00321E50">
        <w:t xml:space="preserve"> ilmselt</w:t>
      </w:r>
    </w:p>
    <w:tbl>
      <w:tblPr>
        <w:tblStyle w:val="EqnTable"/>
        <w:tblW w:w="5000" w:type="pct"/>
        <w:tblLook w:val="04A0" w:firstRow="1" w:lastRow="0" w:firstColumn="1" w:lastColumn="0" w:noHBand="0" w:noVBand="1"/>
      </w:tblPr>
      <w:tblGrid>
        <w:gridCol w:w="567"/>
        <w:gridCol w:w="3798"/>
        <w:gridCol w:w="567"/>
      </w:tblGrid>
      <w:tr w:rsidR="00B320D0" w:rsidTr="00B320D0">
        <w:tc>
          <w:tcPr>
            <w:cnfStyle w:val="001000000000" w:firstRow="0" w:lastRow="0" w:firstColumn="1" w:lastColumn="0" w:oddVBand="0" w:evenVBand="0" w:oddHBand="0" w:evenHBand="0" w:firstRowFirstColumn="0" w:firstRowLastColumn="0" w:lastRowFirstColumn="0" w:lastRowLastColumn="0"/>
            <w:tcW w:w="567" w:type="dxa"/>
          </w:tcPr>
          <w:p w:rsidR="00B320D0" w:rsidRDefault="00B320D0" w:rsidP="0074528F"/>
        </w:tc>
        <w:tc>
          <w:tcPr>
            <w:tcW w:w="0" w:type="auto"/>
          </w:tcPr>
          <w:p w:rsidR="00B320D0" w:rsidRDefault="00B86C65" w:rsidP="00B86C65">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δλ=</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l</m:t>
                        </m:r>
                      </m:sub>
                    </m:sSub>
                  </m:den>
                </m:f>
                <m:r>
                  <w:rPr>
                    <w:rFonts w:ascii="Cambria Math" w:hAnsi="Cambria Math"/>
                  </w:rPr>
                  <m:t>s ,</m:t>
                </m:r>
              </m:oMath>
            </m:oMathPara>
          </w:p>
        </w:tc>
        <w:tc>
          <w:tcPr>
            <w:tcW w:w="567" w:type="dxa"/>
          </w:tcPr>
          <w:p w:rsidR="00B320D0" w:rsidRDefault="00B320D0" w:rsidP="00B86C65">
            <w:pPr>
              <w:jc w:val="right"/>
              <w:cnfStyle w:val="000000000000" w:firstRow="0" w:lastRow="0" w:firstColumn="0" w:lastColumn="0" w:oddVBand="0" w:evenVBand="0" w:oddHBand="0" w:evenHBand="0" w:firstRowFirstColumn="0" w:firstRowLastColumn="0" w:lastRowFirstColumn="0" w:lastRowLastColumn="0"/>
            </w:pPr>
            <w:r>
              <w:t>(</w:t>
            </w:r>
            <w:bookmarkStart w:id="7" w:name="eqn_lahutusvõime_avaldis"/>
            <w:r>
              <w:fldChar w:fldCharType="begin"/>
            </w:r>
            <w:r>
              <w:instrText xml:space="preserve"> SEQ eqn \* MERGEFORMAT </w:instrText>
            </w:r>
            <w:r>
              <w:fldChar w:fldCharType="separate"/>
            </w:r>
            <w:r w:rsidR="00BD5BB0">
              <w:rPr>
                <w:noProof/>
              </w:rPr>
              <w:t>3</w:t>
            </w:r>
            <w:r>
              <w:fldChar w:fldCharType="end"/>
            </w:r>
            <w:bookmarkEnd w:id="7"/>
            <w:r>
              <w:t>)</w:t>
            </w:r>
          </w:p>
        </w:tc>
      </w:tr>
    </w:tbl>
    <w:p w:rsidR="00CD6E15" w:rsidRDefault="0080062D" w:rsidP="002E02B2">
      <w:r>
        <w:t xml:space="preserve">kus </w:t>
      </w:r>
      <w:r w:rsidRPr="0080062D">
        <w:rPr>
          <w:i/>
        </w:rPr>
        <w:t>s</w:t>
      </w:r>
      <w:r>
        <w:t xml:space="preserve"> on pilu</w:t>
      </w:r>
      <w:r w:rsidR="008F6466">
        <w:t xml:space="preserve"> (ehk selle </w:t>
      </w:r>
      <w:r w:rsidR="00321E50">
        <w:t>kujutise</w:t>
      </w:r>
      <w:r w:rsidR="008F6466">
        <w:t>)</w:t>
      </w:r>
      <w:r>
        <w:t xml:space="preserve"> füüsiline laius.</w:t>
      </w:r>
      <w:r w:rsidR="004976CF">
        <w:t xml:space="preserve"> </w:t>
      </w:r>
      <w:r w:rsidR="00515492">
        <w:t>Parajalt laia pilu korral</w:t>
      </w:r>
      <w:r w:rsidR="00680ED7">
        <w:t xml:space="preserve"> võibki a</w:t>
      </w:r>
      <w:r w:rsidR="00C368C3">
        <w:t xml:space="preserve">valdisega </w:t>
      </w:r>
      <w:r w:rsidR="00515492">
        <w:t>(</w:t>
      </w:r>
      <w:r w:rsidR="001A2CF5">
        <w:fldChar w:fldCharType="begin"/>
      </w:r>
      <w:r w:rsidR="001A2CF5">
        <w:instrText xml:space="preserve"> REF eqn_lahutusvõime_avaldis \h </w:instrText>
      </w:r>
      <w:r w:rsidR="001A2CF5">
        <w:fldChar w:fldCharType="separate"/>
      </w:r>
      <w:r w:rsidR="00BD5BB0">
        <w:rPr>
          <w:noProof/>
        </w:rPr>
        <w:t>3</w:t>
      </w:r>
      <w:r w:rsidR="001A2CF5">
        <w:fldChar w:fldCharType="end"/>
      </w:r>
      <w:r w:rsidR="00515492">
        <w:t>)</w:t>
      </w:r>
      <w:r w:rsidR="00C368C3">
        <w:t xml:space="preserve"> antud suuruse </w:t>
      </w:r>
      <w:r w:rsidR="004976CF">
        <w:t xml:space="preserve">lugeda seadme </w:t>
      </w:r>
      <w:r w:rsidR="004976CF" w:rsidRPr="006D538A">
        <w:rPr>
          <w:rStyle w:val="Concept"/>
        </w:rPr>
        <w:t>spektraal</w:t>
      </w:r>
      <w:r w:rsidR="006D538A" w:rsidRPr="006D538A">
        <w:rPr>
          <w:rStyle w:val="Concept"/>
        </w:rPr>
        <w:softHyphen/>
      </w:r>
      <w:r w:rsidR="004976CF" w:rsidRPr="006D538A">
        <w:rPr>
          <w:rStyle w:val="Concept"/>
        </w:rPr>
        <w:t>lahutuseks</w:t>
      </w:r>
      <w:r w:rsidR="00DF0D8A">
        <w:t xml:space="preserve">, sest need lainepikkused, mis sensori pinnal paiknevad üksteisele </w:t>
      </w:r>
      <w:proofErr w:type="spellStart"/>
      <w:r w:rsidR="00DF0D8A">
        <w:t>ruumiliselt</w:t>
      </w:r>
      <w:proofErr w:type="spellEnd"/>
      <w:r w:rsidR="00DF0D8A">
        <w:t xml:space="preserve"> lähemal kui </w:t>
      </w:r>
      <w:r w:rsidR="00DF0D8A" w:rsidRPr="00DF0D8A">
        <w:rPr>
          <w:i/>
        </w:rPr>
        <w:t>s</w:t>
      </w:r>
      <w:r w:rsidR="00DF0D8A">
        <w:t>, hakka</w:t>
      </w:r>
      <w:r w:rsidR="00DA28DF">
        <w:softHyphen/>
      </w:r>
      <w:r w:rsidR="00DF0D8A">
        <w:t>vad juba kokku sulanduma</w:t>
      </w:r>
      <w:r w:rsidR="004976CF">
        <w:t>.</w:t>
      </w:r>
      <w:r w:rsidR="00321E50">
        <w:t xml:space="preserve"> Suur dispersioon on seega vajalik eeltingimus suure spektraallahutuse saavutamiseks. </w:t>
      </w:r>
      <w:r w:rsidR="00680ED7">
        <w:t xml:space="preserve"> </w:t>
      </w:r>
      <w:r w:rsidR="00C41F17">
        <w:t>Muutes</w:t>
      </w:r>
      <w:r w:rsidR="00680ED7">
        <w:t xml:space="preserve"> aga pilu aina väiksemaks</w:t>
      </w:r>
      <w:r w:rsidR="00C41F17">
        <w:t>,</w:t>
      </w:r>
      <w:r w:rsidR="00680ED7">
        <w:t xml:space="preserve"> pääsevad mingil hetkel valitsema muud põhjused, mis hakkavad piirama sensoril tekkiva spekt</w:t>
      </w:r>
      <w:r w:rsidR="00DA28DF">
        <w:softHyphen/>
      </w:r>
      <w:r w:rsidR="00680ED7">
        <w:t xml:space="preserve">raalkujutise </w:t>
      </w:r>
      <w:r w:rsidR="00F5516A">
        <w:t>teravust</w:t>
      </w:r>
      <w:r w:rsidR="00680ED7">
        <w:t>: aberratsioonid, optiliste elementide val</w:t>
      </w:r>
      <w:r w:rsidR="00721000">
        <w:softHyphen/>
      </w:r>
      <w:r w:rsidR="00680ED7">
        <w:t>mis</w:t>
      </w:r>
      <w:r w:rsidR="00DA28DF">
        <w:softHyphen/>
      </w:r>
      <w:r w:rsidR="00680ED7">
        <w:t xml:space="preserve">tamise ja paigutuse </w:t>
      </w:r>
      <w:r w:rsidR="00DE4BD2">
        <w:t>täpsus, difraktsiooniefektid</w:t>
      </w:r>
      <w:r w:rsidR="00680ED7">
        <w:t>.</w:t>
      </w:r>
      <w:r w:rsidR="002159D9">
        <w:t xml:space="preserve"> </w:t>
      </w:r>
      <w:r w:rsidR="0003160D">
        <w:t>Maatriks- või rivi</w:t>
      </w:r>
      <w:r w:rsidR="002159D9">
        <w:t>sensori puhul tuleb mingil hetkel mängu ka</w:t>
      </w:r>
      <w:r w:rsidR="00814E02">
        <w:t xml:space="preserve"> sensorele</w:t>
      </w:r>
      <w:r w:rsidR="00DA28DF">
        <w:softHyphen/>
      </w:r>
      <w:r w:rsidR="00814E02">
        <w:t>mendi (piksli) suurus</w:t>
      </w:r>
      <w:r w:rsidR="008B3BED">
        <w:t>.</w:t>
      </w:r>
      <w:r w:rsidR="00E42679">
        <w:t xml:space="preserve"> Antud kaamera piksli laius on siiski olu</w:t>
      </w:r>
      <w:r w:rsidR="00721000">
        <w:softHyphen/>
      </w:r>
      <w:r w:rsidR="00E42679">
        <w:t xml:space="preserve">liselt väiksem kui pilu </w:t>
      </w:r>
      <w:r w:rsidR="00413AF6">
        <w:t>laius</w:t>
      </w:r>
      <w:r w:rsidR="00E42679">
        <w:t xml:space="preserve"> (20 µm) ja seega olu</w:t>
      </w:r>
      <w:r w:rsidR="00721000">
        <w:softHyphen/>
      </w:r>
      <w:r w:rsidR="00E42679">
        <w:t>list panust spektraallahutus</w:t>
      </w:r>
      <w:r w:rsidR="008D67DA">
        <w:t>e</w:t>
      </w:r>
      <w:r w:rsidR="00E42679">
        <w:t xml:space="preserve"> vähenemisse ei anna.</w:t>
      </w:r>
    </w:p>
    <w:p w:rsidR="00C57232" w:rsidRPr="00FB2D03" w:rsidRDefault="00C57232" w:rsidP="002E02B2">
      <w:r>
        <w:rPr>
          <w:noProof/>
          <w:lang w:val="en-US"/>
        </w:rPr>
        <w:drawing>
          <wp:anchor distT="0" distB="0" distL="114300" distR="114300" simplePos="0" relativeHeight="251660288" behindDoc="0" locked="1" layoutInCell="1" allowOverlap="1" wp14:anchorId="3B70612A" wp14:editId="614C4D0A">
            <wp:simplePos x="0" y="0"/>
            <wp:positionH relativeFrom="column">
              <wp:posOffset>1919605</wp:posOffset>
            </wp:positionH>
            <wp:positionV relativeFrom="paragraph">
              <wp:posOffset>66040</wp:posOffset>
            </wp:positionV>
            <wp:extent cx="1211580" cy="1080770"/>
            <wp:effectExtent l="0" t="0" r="7620" b="508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os-bay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1580" cy="1080770"/>
                    </a:xfrm>
                    <a:prstGeom prst="rect">
                      <a:avLst/>
                    </a:prstGeom>
                  </pic:spPr>
                </pic:pic>
              </a:graphicData>
            </a:graphic>
            <wp14:sizeRelH relativeFrom="margin">
              <wp14:pctWidth>0</wp14:pctWidth>
            </wp14:sizeRelH>
            <wp14:sizeRelV relativeFrom="margin">
              <wp14:pctHeight>0</wp14:pctHeight>
            </wp14:sizeRelV>
          </wp:anchor>
        </w:drawing>
      </w:r>
      <w:r>
        <w:t>Spektroskoopilised maatriks</w:t>
      </w:r>
      <w:r>
        <w:softHyphen/>
        <w:t>sen</w:t>
      </w:r>
      <w:r>
        <w:softHyphen/>
        <w:t>so</w:t>
      </w:r>
      <w:r>
        <w:softHyphen/>
        <w:t>rid on harilikult värvipimedad, et saavutada maksimaalset efek</w:t>
      </w:r>
      <w:r>
        <w:softHyphen/>
        <w:t>tiiv</w:t>
      </w:r>
      <w:r>
        <w:softHyphen/>
        <w:t xml:space="preserve">sust valguse </w:t>
      </w:r>
      <w:r w:rsidR="008F410C">
        <w:t>registreerimisel</w:t>
      </w:r>
      <w:r>
        <w:t>. Meie kasu</w:t>
      </w:r>
      <w:r w:rsidR="00E9116D">
        <w:softHyphen/>
      </w:r>
      <w:r>
        <w:t>tame siin didaktilistel kaa</w:t>
      </w:r>
      <w:r>
        <w:softHyphen/>
        <w:t>lut</w:t>
      </w:r>
      <w:r>
        <w:softHyphen/>
        <w:t>lus</w:t>
      </w:r>
      <w:r>
        <w:softHyphen/>
        <w:t xml:space="preserve">tel </w:t>
      </w:r>
      <w:r w:rsidR="00994623">
        <w:t xml:space="preserve">võrdlemisi </w:t>
      </w:r>
      <w:r>
        <w:t>suure värvisenso</w:t>
      </w:r>
      <w:r w:rsidR="008F410C">
        <w:softHyphen/>
      </w:r>
      <w:r>
        <w:t xml:space="preserve">riga </w:t>
      </w:r>
      <w:r w:rsidR="00994623">
        <w:t>(</w:t>
      </w:r>
      <w:r w:rsidR="00994623" w:rsidRPr="00994623">
        <w:t>23</w:t>
      </w:r>
      <w:r w:rsidR="00994623">
        <w:t>,</w:t>
      </w:r>
      <w:r w:rsidR="00994623" w:rsidRPr="00994623">
        <w:t>4×15</w:t>
      </w:r>
      <w:r w:rsidR="00994623">
        <w:t>,</w:t>
      </w:r>
      <w:r w:rsidR="00994623" w:rsidRPr="00994623">
        <w:t>6</w:t>
      </w:r>
      <w:r w:rsidR="00994623">
        <w:t> </w:t>
      </w:r>
      <w:r w:rsidR="00994623" w:rsidRPr="00994623">
        <w:t>mm</w:t>
      </w:r>
      <w:r w:rsidR="00994623">
        <w:t xml:space="preserve">) </w:t>
      </w:r>
      <w:r>
        <w:t>hari</w:t>
      </w:r>
      <w:r w:rsidR="00595A7B">
        <w:softHyphen/>
      </w:r>
      <w:r>
        <w:t>likku digi</w:t>
      </w:r>
      <w:r w:rsidR="008F410C">
        <w:softHyphen/>
      </w:r>
      <w:r>
        <w:t>taal</w:t>
      </w:r>
      <w:r w:rsidR="00E9116D">
        <w:softHyphen/>
      </w:r>
      <w:r>
        <w:t>set fotokaamerat. Selle sensori iga piksel on valguse filtreerimise tulemusena tundlik vaid ühele põhivärvile (sinine, roheline või punane) ja pikslid moo</w:t>
      </w:r>
      <w:r w:rsidR="008F410C">
        <w:softHyphen/>
      </w:r>
      <w:r>
        <w:t>dusta</w:t>
      </w:r>
      <w:r w:rsidR="00E9116D">
        <w:softHyphen/>
      </w:r>
      <w:r>
        <w:t>vad teatud mustri, nagu kujutatud joonisel (tegelikus sen</w:t>
      </w:r>
      <w:r w:rsidR="008F410C">
        <w:softHyphen/>
      </w:r>
      <w:r>
        <w:t>soris on pikslite arv muidugi hulga suurem).</w:t>
      </w:r>
      <w:r w:rsidR="00E51CA7">
        <w:t xml:space="preserve"> Põhimõtteliselt oleks võimalik pikslite algsed signaalid teada saada </w:t>
      </w:r>
      <w:r w:rsidR="00B41455">
        <w:t>nn</w:t>
      </w:r>
      <w:r w:rsidR="00E51CA7">
        <w:t xml:space="preserve"> RAW-faili salvestamisel, kuid viimased on mahult suured ja nendega opereerimine on tülikas.</w:t>
      </w:r>
      <w:r>
        <w:t xml:space="preserve"> </w:t>
      </w:r>
      <w:r w:rsidR="00E51CA7">
        <w:t>Seevastu JPEG-</w:t>
      </w:r>
      <w:r w:rsidR="002A00F1">
        <w:t xml:space="preserve"> või TIFF-</w:t>
      </w:r>
      <w:r w:rsidR="00E51CA7">
        <w:t>failis on p</w:t>
      </w:r>
      <w:r>
        <w:t xml:space="preserve">ikslite primaarsed signaalid </w:t>
      </w:r>
      <w:r w:rsidR="00E51CA7">
        <w:t xml:space="preserve">juba omavahel </w:t>
      </w:r>
      <w:r>
        <w:t>kombineerit</w:t>
      </w:r>
      <w:r w:rsidR="00E51CA7">
        <w:t>ud</w:t>
      </w:r>
      <w:r>
        <w:t xml:space="preserve">, nii et </w:t>
      </w:r>
      <w:r w:rsidR="00E51CA7">
        <w:t>järgi jääb teatud efektiivne arv</w:t>
      </w:r>
      <w:r>
        <w:t xml:space="preserve"> </w:t>
      </w:r>
      <w:r w:rsidR="00566AF3">
        <w:t xml:space="preserve">ühetaolisi </w:t>
      </w:r>
      <w:r>
        <w:t xml:space="preserve">pildielemente (antud juhul </w:t>
      </w:r>
      <w:r w:rsidR="002A00F1">
        <w:t>~</w:t>
      </w:r>
      <w:r>
        <w:t>14 miljonit), kus iga pildielement sisaldab kõigi kolme primaarvärvuse efektiivset signaali.</w:t>
      </w:r>
      <w:r w:rsidR="004F0FC3">
        <w:t xml:space="preserve"> Pil</w:t>
      </w:r>
      <w:r w:rsidR="004F0FC3">
        <w:softHyphen/>
        <w:t>difaili ei salves</w:t>
      </w:r>
      <w:r w:rsidR="00721000">
        <w:softHyphen/>
      </w:r>
      <w:r w:rsidR="004F0FC3">
        <w:t>tata mitte tegelikku sensorile langenud valgusenergia väär</w:t>
      </w:r>
      <w:r w:rsidR="004F0FC3">
        <w:softHyphen/>
        <w:t>tust, vaid rakendatakse teatavat mittelineaarset teisendust, et hõl</w:t>
      </w:r>
      <w:r w:rsidR="00721000">
        <w:softHyphen/>
      </w:r>
      <w:r w:rsidR="004F0FC3">
        <w:t>mata suuremat dünaamilist diapasooni kui võimaldab pil</w:t>
      </w:r>
      <w:r w:rsidR="00721000">
        <w:softHyphen/>
      </w:r>
      <w:r w:rsidR="004F0FC3">
        <w:t>difaili digitaalse kodeeringu bitisügavus (näiteks 8 bitti vas</w:t>
      </w:r>
      <w:r w:rsidR="00721000">
        <w:softHyphen/>
      </w:r>
      <w:r w:rsidR="004F0FC3">
        <w:t>taks vaid 255-kordsele heleduste maksimaalsele suhtele li</w:t>
      </w:r>
      <w:r w:rsidR="00721000">
        <w:softHyphen/>
      </w:r>
      <w:r w:rsidR="004F0FC3">
        <w:t xml:space="preserve">neaarse skaala korral). </w:t>
      </w:r>
      <w:r w:rsidR="00A15B01">
        <w:t>Kui eesmärgiks on vaid</w:t>
      </w:r>
      <w:r w:rsidR="004F0FC3">
        <w:t xml:space="preserve"> spektrijoonte </w:t>
      </w:r>
      <w:r w:rsidR="0080405E">
        <w:t xml:space="preserve">lainepikkuste </w:t>
      </w:r>
      <w:r w:rsidR="004F0FC3">
        <w:t xml:space="preserve">tuvastamine, </w:t>
      </w:r>
      <w:r w:rsidR="00A15B01">
        <w:t>siis spektri moonutus ei ole olu</w:t>
      </w:r>
      <w:r w:rsidR="00721000">
        <w:softHyphen/>
      </w:r>
      <w:r w:rsidR="00A15B01">
        <w:t>line</w:t>
      </w:r>
      <w:r w:rsidR="004F0FC3">
        <w:t>.</w:t>
      </w:r>
      <w:r w:rsidR="00A15B01">
        <w:t xml:space="preserve"> Samas </w:t>
      </w:r>
      <w:r w:rsidR="00FF436E">
        <w:t>on võimalik</w:t>
      </w:r>
      <w:r w:rsidR="00A15B01">
        <w:t xml:space="preserve"> lihtsa matemaatilise teisendusega taastada ka enam-vähem õige spektraaljaotus.</w:t>
      </w:r>
    </w:p>
    <w:p w:rsidR="000127C2" w:rsidRDefault="000127C2" w:rsidP="00883846">
      <w:pPr>
        <w:pStyle w:val="Heading1"/>
      </w:pPr>
      <w:bookmarkStart w:id="8" w:name="_Toc536624994"/>
      <w:r w:rsidRPr="00D031CE">
        <w:t>Töö käik</w:t>
      </w:r>
      <w:bookmarkEnd w:id="8"/>
    </w:p>
    <w:p w:rsidR="00C079AB" w:rsidRDefault="000E19BA" w:rsidP="00C079AB">
      <w:proofErr w:type="spellStart"/>
      <w:r>
        <w:t>Spektromeetri</w:t>
      </w:r>
      <w:proofErr w:type="spellEnd"/>
      <w:r>
        <w:t xml:space="preserve"> optiline skeem realiseeritakse hori</w:t>
      </w:r>
      <w:r w:rsidR="00E9116D">
        <w:softHyphen/>
      </w:r>
      <w:r>
        <w:t>sontaaltasan</w:t>
      </w:r>
      <w:r w:rsidR="00087084">
        <w:softHyphen/>
      </w:r>
      <w:r>
        <w:t xml:space="preserve">dis, st </w:t>
      </w:r>
      <w:proofErr w:type="spellStart"/>
      <w:r>
        <w:t>spektromeetri</w:t>
      </w:r>
      <w:proofErr w:type="spellEnd"/>
      <w:r>
        <w:t xml:space="preserve"> optiline telg ja seda markee</w:t>
      </w:r>
      <w:r w:rsidR="00E9116D">
        <w:softHyphen/>
      </w:r>
      <w:r>
        <w:t>riv laserkiir hakkavad kulgema kindlal kõrgusel laua pinnast.</w:t>
      </w:r>
      <w:r w:rsidR="00F44D4D">
        <w:t xml:space="preserve"> Opti</w:t>
      </w:r>
      <w:r w:rsidR="00F44D4D">
        <w:softHyphen/>
        <w:t>lised elemendid joondatakse laser</w:t>
      </w:r>
      <w:r w:rsidR="00F44D4D">
        <w:softHyphen/>
        <w:t>kiire järgi.</w:t>
      </w:r>
      <w:r>
        <w:t xml:space="preserve"> </w:t>
      </w:r>
      <w:r w:rsidR="00F44D4D">
        <w:t>K</w:t>
      </w:r>
      <w:r>
        <w:t xml:space="preserve">ontrolliks on antud </w:t>
      </w:r>
      <w:r w:rsidR="00F44D4D">
        <w:t xml:space="preserve">märklaud, milles </w:t>
      </w:r>
      <w:r>
        <w:t>paiknev</w:t>
      </w:r>
      <w:r w:rsidR="00F44D4D">
        <w:t>at</w:t>
      </w:r>
      <w:r>
        <w:t xml:space="preserve"> ava</w:t>
      </w:r>
      <w:r w:rsidR="00F44D4D">
        <w:t xml:space="preserve"> peab </w:t>
      </w:r>
      <w:r>
        <w:t>laserkiir läbima</w:t>
      </w:r>
      <w:r w:rsidR="00F44D4D">
        <w:t xml:space="preserve"> kogu oma teekonnal läbi </w:t>
      </w:r>
      <w:proofErr w:type="spellStart"/>
      <w:r w:rsidR="00F44D4D">
        <w:t>spektromeetri</w:t>
      </w:r>
      <w:proofErr w:type="spellEnd"/>
      <w:r>
        <w:t>. Viimaks</w:t>
      </w:r>
      <w:r w:rsidR="00AD0A51">
        <w:t xml:space="preserve"> </w:t>
      </w:r>
      <w:r w:rsidR="00F44D4D">
        <w:t>pärast</w:t>
      </w:r>
      <w:r w:rsidR="00F3760A">
        <w:t xml:space="preserve"> </w:t>
      </w:r>
      <w:proofErr w:type="spellStart"/>
      <w:r w:rsidR="00F44D4D">
        <w:t>spektro</w:t>
      </w:r>
      <w:r w:rsidR="00087084">
        <w:softHyphen/>
      </w:r>
      <w:r w:rsidR="00F44D4D">
        <w:t>meetri</w:t>
      </w:r>
      <w:proofErr w:type="spellEnd"/>
      <w:r w:rsidR="00F44D4D">
        <w:t xml:space="preserve"> pimendamist ja </w:t>
      </w:r>
      <w:r w:rsidR="00AD0A51">
        <w:t>kaamera</w:t>
      </w:r>
      <w:r w:rsidR="001E2064">
        <w:t xml:space="preserve"> fokuse</w:t>
      </w:r>
      <w:r w:rsidR="00AD0A51">
        <w:t>erimist</w:t>
      </w:r>
      <w:r w:rsidR="00920B92">
        <w:t xml:space="preserve"> </w:t>
      </w:r>
      <w:r w:rsidR="00AD0A51">
        <w:t xml:space="preserve">saab </w:t>
      </w:r>
      <w:r w:rsidR="0077158D">
        <w:t>mõõt</w:t>
      </w:r>
      <w:r w:rsidR="00F44D4D">
        <w:t>a spektri</w:t>
      </w:r>
      <w:r w:rsidR="00F3760A">
        <w:t>.</w:t>
      </w:r>
    </w:p>
    <w:p w:rsidR="000F1B0F" w:rsidRPr="004C7748" w:rsidRDefault="000F1B0F" w:rsidP="00C079AB">
      <w:pPr>
        <w:rPr>
          <w:rStyle w:val="Warning"/>
        </w:rPr>
      </w:pPr>
      <w:r w:rsidRPr="004C7748">
        <w:rPr>
          <w:rStyle w:val="Warning"/>
        </w:rPr>
        <w:t>NB! Vältige otsese või peegeldunud laserkiire sattumist silma! Ärge kummarduge vaatama laserkiire levikut hori</w:t>
      </w:r>
      <w:r w:rsidR="0059601D" w:rsidRPr="004C7748">
        <w:rPr>
          <w:rStyle w:val="Warning"/>
        </w:rPr>
        <w:softHyphen/>
      </w:r>
      <w:r w:rsidRPr="004C7748">
        <w:rPr>
          <w:rStyle w:val="Warning"/>
        </w:rPr>
        <w:t>sontaaltasandis</w:t>
      </w:r>
      <w:r w:rsidR="004E5FE1" w:rsidRPr="004C7748">
        <w:rPr>
          <w:rStyle w:val="Warning"/>
        </w:rPr>
        <w:t>!</w:t>
      </w:r>
      <w:r w:rsidRPr="004C7748">
        <w:rPr>
          <w:rStyle w:val="Warning"/>
        </w:rPr>
        <w:t xml:space="preserve"> Väl</w:t>
      </w:r>
      <w:r w:rsidR="0059601D" w:rsidRPr="004C7748">
        <w:rPr>
          <w:rStyle w:val="Warning"/>
        </w:rPr>
        <w:softHyphen/>
      </w:r>
      <w:r w:rsidRPr="004C7748">
        <w:rPr>
          <w:rStyle w:val="Warning"/>
        </w:rPr>
        <w:t>tige optiliste pindade (eriti difrakt</w:t>
      </w:r>
      <w:r w:rsidR="00DA28DF">
        <w:rPr>
          <w:rStyle w:val="Warning"/>
        </w:rPr>
        <w:softHyphen/>
      </w:r>
      <w:r w:rsidRPr="004C7748">
        <w:rPr>
          <w:rStyle w:val="Warning"/>
        </w:rPr>
        <w:t>sioon</w:t>
      </w:r>
      <w:r w:rsidR="00DB56BB" w:rsidRPr="004C7748">
        <w:rPr>
          <w:rStyle w:val="Warning"/>
        </w:rPr>
        <w:softHyphen/>
      </w:r>
      <w:r w:rsidRPr="004C7748">
        <w:rPr>
          <w:rStyle w:val="Warning"/>
        </w:rPr>
        <w:t>võre</w:t>
      </w:r>
      <w:r w:rsidR="00C021AA" w:rsidRPr="004C7748">
        <w:rPr>
          <w:rStyle w:val="Warning"/>
        </w:rPr>
        <w:t>, peegli</w:t>
      </w:r>
      <w:r w:rsidR="00C456BA" w:rsidRPr="004C7748">
        <w:rPr>
          <w:rStyle w:val="Warning"/>
        </w:rPr>
        <w:t xml:space="preserve"> ja </w:t>
      </w:r>
      <w:r w:rsidR="0081665F">
        <w:rPr>
          <w:rStyle w:val="Warning"/>
        </w:rPr>
        <w:t>kaamera</w:t>
      </w:r>
      <w:r w:rsidR="00C456BA" w:rsidRPr="004C7748">
        <w:rPr>
          <w:rStyle w:val="Warning"/>
        </w:rPr>
        <w:t xml:space="preserve"> sensori</w:t>
      </w:r>
      <w:r w:rsidRPr="004C7748">
        <w:rPr>
          <w:rStyle w:val="Warning"/>
        </w:rPr>
        <w:t>) puudutamist!</w:t>
      </w:r>
      <w:r w:rsidR="003C624A">
        <w:rPr>
          <w:rStyle w:val="Warning"/>
        </w:rPr>
        <w:t xml:space="preserve"> Opti</w:t>
      </w:r>
      <w:r w:rsidR="00E9116D">
        <w:rPr>
          <w:rStyle w:val="Warning"/>
        </w:rPr>
        <w:softHyphen/>
      </w:r>
      <w:r w:rsidR="003C624A">
        <w:rPr>
          <w:rStyle w:val="Warning"/>
        </w:rPr>
        <w:t>lisi elemente haarake vaid raamist kinni hoides!</w:t>
      </w:r>
    </w:p>
    <w:p w:rsidR="007F6D04" w:rsidRDefault="00114196" w:rsidP="00E54B72">
      <w:r>
        <w:rPr>
          <w:b/>
        </w:rPr>
        <w:t>1.</w:t>
      </w:r>
      <w:r w:rsidR="00A623F5">
        <w:rPr>
          <w:b/>
        </w:rPr>
        <w:t> </w:t>
      </w:r>
      <w:r w:rsidR="00960D79">
        <w:rPr>
          <w:b/>
        </w:rPr>
        <w:t>Laseri ettevalmistamine</w:t>
      </w:r>
      <w:r w:rsidR="00A22BA2" w:rsidRPr="00875CFB">
        <w:rPr>
          <w:b/>
        </w:rPr>
        <w:t>.</w:t>
      </w:r>
      <w:r w:rsidR="00960D79">
        <w:t xml:space="preserve"> </w:t>
      </w:r>
      <w:proofErr w:type="spellStart"/>
      <w:r w:rsidR="00F3760A">
        <w:t>Spektromeetrit</w:t>
      </w:r>
      <w:proofErr w:type="spellEnd"/>
      <w:r w:rsidR="00F3760A">
        <w:t xml:space="preserve"> moodustavate optiliste elementide joondamiseks kasutatakse </w:t>
      </w:r>
      <w:r w:rsidR="00D63599">
        <w:t xml:space="preserve">rohelise </w:t>
      </w:r>
      <w:r w:rsidR="00183CA8">
        <w:t>diood</w:t>
      </w:r>
      <w:r w:rsidR="00E9116D">
        <w:softHyphen/>
      </w:r>
      <w:r w:rsidR="00F3760A">
        <w:t>laser</w:t>
      </w:r>
      <w:r w:rsidR="00183CA8">
        <w:t xml:space="preserve">i </w:t>
      </w:r>
      <w:r w:rsidR="00F3760A">
        <w:t xml:space="preserve">kiirt. </w:t>
      </w:r>
      <w:r w:rsidR="00960D79">
        <w:t xml:space="preserve">Kinnitage laser esialgu silma järgi </w:t>
      </w:r>
      <w:r w:rsidR="004526AB">
        <w:t xml:space="preserve">enam-vähem </w:t>
      </w:r>
      <w:r w:rsidR="00960D79">
        <w:t xml:space="preserve">horisontaalsesse asendisse ja lülitage sisse. </w:t>
      </w:r>
      <w:r w:rsidR="00D834B4">
        <w:t>Nii l</w:t>
      </w:r>
      <w:r w:rsidR="00960D79">
        <w:t>aser</w:t>
      </w:r>
      <w:r w:rsidR="00D834B4">
        <w:t xml:space="preserve">i kõrgust laua pinnast kui </w:t>
      </w:r>
      <w:r w:rsidR="000A5445">
        <w:t xml:space="preserve">ka </w:t>
      </w:r>
      <w:r w:rsidR="00960D79">
        <w:t xml:space="preserve">kiire </w:t>
      </w:r>
      <w:r w:rsidR="00D834B4">
        <w:t>levikusuunda saab muuta (</w:t>
      </w:r>
      <w:r w:rsidR="00D81B23">
        <w:t xml:space="preserve">viimast </w:t>
      </w:r>
      <w:r w:rsidR="00D834B4">
        <w:t xml:space="preserve">vastavate </w:t>
      </w:r>
      <w:proofErr w:type="spellStart"/>
      <w:r w:rsidR="00D834B4">
        <w:t>re</w:t>
      </w:r>
      <w:r w:rsidR="00D81B23">
        <w:softHyphen/>
      </w:r>
      <w:r w:rsidR="00D834B4">
        <w:t>gu</w:t>
      </w:r>
      <w:r w:rsidR="00D81B23">
        <w:softHyphen/>
      </w:r>
      <w:r w:rsidR="00D834B4">
        <w:t>leer</w:t>
      </w:r>
      <w:r w:rsidR="00D81B23">
        <w:softHyphen/>
      </w:r>
      <w:r w:rsidR="00D834B4">
        <w:t>kru</w:t>
      </w:r>
      <w:r w:rsidR="00D81B23">
        <w:softHyphen/>
      </w:r>
      <w:r w:rsidR="00D834B4">
        <w:t>vi</w:t>
      </w:r>
      <w:r w:rsidR="00D81B23">
        <w:softHyphen/>
      </w:r>
      <w:r w:rsidR="00D834B4">
        <w:t>de</w:t>
      </w:r>
      <w:r w:rsidR="00D81B23">
        <w:softHyphen/>
      </w:r>
      <w:r w:rsidR="00D834B4">
        <w:t>ga</w:t>
      </w:r>
      <w:proofErr w:type="spellEnd"/>
      <w:r w:rsidR="00D834B4">
        <w:t>)</w:t>
      </w:r>
      <w:r w:rsidR="000F1B0F">
        <w:t>.</w:t>
      </w:r>
      <w:r w:rsidR="0059574B">
        <w:t xml:space="preserve"> </w:t>
      </w:r>
      <w:r w:rsidR="00183CA8">
        <w:t>Kui l</w:t>
      </w:r>
      <w:r w:rsidR="0059574B">
        <w:t>aserkiir</w:t>
      </w:r>
      <w:r w:rsidR="00183CA8">
        <w:t xml:space="preserve"> </w:t>
      </w:r>
      <w:r w:rsidR="00D81B23">
        <w:t xml:space="preserve">liigub </w:t>
      </w:r>
      <w:r w:rsidR="005C5145">
        <w:t xml:space="preserve">täpselt </w:t>
      </w:r>
      <w:r w:rsidR="0059574B">
        <w:t>hori</w:t>
      </w:r>
      <w:r w:rsidR="00E9116D">
        <w:softHyphen/>
      </w:r>
      <w:r w:rsidR="0059574B">
        <w:t>sontaal</w:t>
      </w:r>
      <w:r w:rsidR="00D81B23">
        <w:t>t</w:t>
      </w:r>
      <w:r w:rsidR="0059574B">
        <w:t>as</w:t>
      </w:r>
      <w:r w:rsidR="00D81B23">
        <w:t>a</w:t>
      </w:r>
      <w:r w:rsidR="0059574B">
        <w:t>ndis</w:t>
      </w:r>
      <w:r w:rsidR="00D81B23">
        <w:t xml:space="preserve"> ja õigel kõrgusel</w:t>
      </w:r>
      <w:r w:rsidR="005C5145">
        <w:t>, siis</w:t>
      </w:r>
      <w:r w:rsidR="0059574B">
        <w:t xml:space="preserve"> </w:t>
      </w:r>
      <w:r w:rsidR="00D81B23">
        <w:t>kiir</w:t>
      </w:r>
      <w:r w:rsidR="0059574B">
        <w:t xml:space="preserve"> läbib </w:t>
      </w:r>
      <w:r w:rsidR="00962585">
        <w:t>ava märklauas</w:t>
      </w:r>
      <w:r w:rsidR="0059574B">
        <w:t xml:space="preserve"> nii juhul kui </w:t>
      </w:r>
      <w:r w:rsidR="005C5145">
        <w:t>viimane on</w:t>
      </w:r>
      <w:r w:rsidR="0059574B">
        <w:t xml:space="preserve"> laser</w:t>
      </w:r>
      <w:r w:rsidR="00BA2779">
        <w:t>i</w:t>
      </w:r>
      <w:r w:rsidR="0059574B">
        <w:t xml:space="preserve"> lähedal kui ka </w:t>
      </w:r>
      <w:r w:rsidR="004526AB">
        <w:t>juhul</w:t>
      </w:r>
      <w:r w:rsidR="0059574B">
        <w:t xml:space="preserve"> kui </w:t>
      </w:r>
      <w:r w:rsidR="00962585">
        <w:t>see</w:t>
      </w:r>
      <w:r w:rsidR="0059574B">
        <w:t xml:space="preserve"> on laserist viidud kaugele</w:t>
      </w:r>
      <w:r w:rsidR="007F6D04">
        <w:t>.</w:t>
      </w:r>
      <w:r w:rsidR="00183CA8">
        <w:t xml:space="preserve"> </w:t>
      </w:r>
      <w:r w:rsidR="007F6D04">
        <w:t>J</w:t>
      </w:r>
      <w:r w:rsidR="0081665F">
        <w:t>ärgneval joonisel</w:t>
      </w:r>
      <w:r w:rsidR="004E0CB4">
        <w:t xml:space="preserve"> </w:t>
      </w:r>
      <w:r w:rsidR="0081665F">
        <w:t xml:space="preserve">on kujutatud </w:t>
      </w:r>
      <w:r w:rsidR="004E0CB4">
        <w:t>prot</w:t>
      </w:r>
      <w:r w:rsidR="00087084">
        <w:softHyphen/>
      </w:r>
      <w:r w:rsidR="004E0CB4">
        <w:t>se</w:t>
      </w:r>
      <w:r w:rsidR="00DA28DF">
        <w:softHyphen/>
      </w:r>
      <w:r w:rsidR="004E0CB4">
        <w:t>duur, mis võimalda</w:t>
      </w:r>
      <w:r w:rsidR="0081665F">
        <w:t>b</w:t>
      </w:r>
      <w:r w:rsidR="004E0CB4">
        <w:t xml:space="preserve"> süstemaatiliselt </w:t>
      </w:r>
      <w:r w:rsidR="00671BFC">
        <w:t>laser</w:t>
      </w:r>
      <w:r w:rsidR="00F222CE">
        <w:t>i</w:t>
      </w:r>
      <w:r w:rsidR="00671BFC">
        <w:t xml:space="preserve"> joondada</w:t>
      </w:r>
      <w:r w:rsidR="00D81B23">
        <w:t xml:space="preserve"> sel</w:t>
      </w:r>
      <w:r w:rsidR="00DA28DF">
        <w:softHyphen/>
      </w:r>
      <w:r w:rsidR="00D81B23">
        <w:t xml:space="preserve">lisel </w:t>
      </w:r>
      <w:r w:rsidR="00D81B23">
        <w:lastRenderedPageBreak/>
        <w:t>viisil</w:t>
      </w:r>
      <w:r w:rsidR="0057024E">
        <w:t>. Mõistliku täpsusega saab laseri joondatud, kui seda protseduuri 2–3 korda läbi teha</w:t>
      </w:r>
      <w:r w:rsidR="007F6D04">
        <w:t>.</w:t>
      </w:r>
      <w:r w:rsidR="00040445">
        <w:rPr>
          <w:rStyle w:val="FootnoteReference"/>
        </w:rPr>
        <w:footnoteReference w:id="1"/>
      </w:r>
    </w:p>
    <w:p w:rsidR="007F6D04" w:rsidRDefault="007F6D04" w:rsidP="00AF49BB">
      <w:pPr>
        <w:jc w:val="center"/>
      </w:pPr>
      <w:r>
        <w:rPr>
          <w:noProof/>
          <w:lang w:val="en-US"/>
        </w:rPr>
        <w:drawing>
          <wp:inline distT="0" distB="0" distL="0" distR="0" wp14:anchorId="47346F18" wp14:editId="4196CC3A">
            <wp:extent cx="3127586" cy="5568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ondami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7586" cy="556895"/>
                    </a:xfrm>
                    <a:prstGeom prst="rect">
                      <a:avLst/>
                    </a:prstGeom>
                  </pic:spPr>
                </pic:pic>
              </a:graphicData>
            </a:graphic>
          </wp:inline>
        </w:drawing>
      </w:r>
    </w:p>
    <w:p w:rsidR="00A22BA2" w:rsidRDefault="007E04DE" w:rsidP="00E54B72">
      <w:r>
        <w:t>P</w:t>
      </w:r>
      <w:r w:rsidR="0057024E">
        <w:t>ärast</w:t>
      </w:r>
      <w:r>
        <w:t xml:space="preserve"> </w:t>
      </w:r>
      <w:r w:rsidR="008408E8">
        <w:t>laseri kõrguse</w:t>
      </w:r>
      <w:r w:rsidR="00763B5C">
        <w:t xml:space="preserve"> ja kalde</w:t>
      </w:r>
      <w:r w:rsidR="008408E8">
        <w:t xml:space="preserve"> fikseerimist </w:t>
      </w:r>
      <w:r w:rsidR="008F0741">
        <w:t>nihutage</w:t>
      </w:r>
      <w:r>
        <w:t xml:space="preserve"> laser</w:t>
      </w:r>
      <w:r w:rsidR="008408E8">
        <w:t>i mag</w:t>
      </w:r>
      <w:r w:rsidR="00E9116D">
        <w:softHyphen/>
      </w:r>
      <w:r w:rsidR="008408E8">
        <w:t>netalus</w:t>
      </w:r>
      <w:r>
        <w:t xml:space="preserve"> sellisesse positsiooni, kus </w:t>
      </w:r>
      <w:r w:rsidR="001536B6">
        <w:t>laser</w:t>
      </w:r>
      <w:r>
        <w:t>kiir lii</w:t>
      </w:r>
      <w:r w:rsidR="0059601D">
        <w:softHyphen/>
      </w:r>
      <w:r>
        <w:t>guks täpselt opti</w:t>
      </w:r>
      <w:r w:rsidR="00E9116D">
        <w:softHyphen/>
      </w:r>
      <w:r>
        <w:t>lise laua ühe aukuderea kohal</w:t>
      </w:r>
      <w:r w:rsidR="0057024E">
        <w:t>.</w:t>
      </w:r>
      <w:r w:rsidR="00B6523B">
        <w:t xml:space="preserve"> </w:t>
      </w:r>
      <w:r w:rsidR="0057024E">
        <w:t xml:space="preserve">Seda </w:t>
      </w:r>
      <w:r w:rsidR="00B6523B">
        <w:t xml:space="preserve">kontrollige </w:t>
      </w:r>
      <w:r w:rsidR="004526AB">
        <w:t xml:space="preserve">jällegi </w:t>
      </w:r>
      <w:r w:rsidR="00962585">
        <w:t>märk</w:t>
      </w:r>
      <w:r w:rsidR="00087084">
        <w:softHyphen/>
      </w:r>
      <w:r w:rsidR="00962585">
        <w:t>lauaga</w:t>
      </w:r>
      <w:r w:rsidR="0057024E">
        <w:t xml:space="preserve"> (</w:t>
      </w:r>
      <w:r w:rsidR="00D81B23">
        <w:t>millele on joonestatud ka vertikaalne triip joon</w:t>
      </w:r>
      <w:r w:rsidR="00DA28DF">
        <w:softHyphen/>
      </w:r>
      <w:r w:rsidR="00D81B23">
        <w:t>du</w:t>
      </w:r>
      <w:r w:rsidR="00E9116D">
        <w:softHyphen/>
      </w:r>
      <w:r w:rsidR="00D81B23">
        <w:t>seks</w:t>
      </w:r>
      <w:r w:rsidR="00B6523B">
        <w:t>)</w:t>
      </w:r>
      <w:r w:rsidR="0057024E">
        <w:t xml:space="preserve"> kasutades </w:t>
      </w:r>
      <w:r w:rsidR="008F410C">
        <w:t>äsja mainitud</w:t>
      </w:r>
      <w:r w:rsidR="0057024E">
        <w:t xml:space="preserve"> meetodit.</w:t>
      </w:r>
      <w:r w:rsidR="008408E8">
        <w:t xml:space="preserve"> </w:t>
      </w:r>
      <w:r w:rsidR="0057024E">
        <w:t>S</w:t>
      </w:r>
      <w:r w:rsidR="00BD69AB">
        <w:t xml:space="preserve">eejärel </w:t>
      </w:r>
      <w:r w:rsidR="008408E8">
        <w:t xml:space="preserve">fikseerige </w:t>
      </w:r>
      <w:r w:rsidR="0057024E">
        <w:t>la</w:t>
      </w:r>
      <w:r w:rsidR="00E9116D">
        <w:softHyphen/>
      </w:r>
      <w:r w:rsidR="0057024E">
        <w:t xml:space="preserve">seri alus </w:t>
      </w:r>
      <w:r w:rsidR="008408E8">
        <w:t>poldiga optilise laua külge (</w:t>
      </w:r>
      <w:r w:rsidR="00946B14">
        <w:t>analoogiliselt</w:t>
      </w:r>
      <w:r w:rsidR="008408E8">
        <w:t xml:space="preserve"> kinnituvad lauale ka enamus teisi optilisi ele</w:t>
      </w:r>
      <w:r w:rsidR="00DA28DF">
        <w:softHyphen/>
      </w:r>
      <w:r w:rsidR="008408E8">
        <w:t>mente)</w:t>
      </w:r>
      <w:r>
        <w:t>.</w:t>
      </w:r>
      <w:r w:rsidR="00671BFC">
        <w:t xml:space="preserve"> </w:t>
      </w:r>
      <w:r w:rsidR="0057024E">
        <w:t>Edaspidi</w:t>
      </w:r>
      <w:r w:rsidR="00671BFC">
        <w:t xml:space="preserve"> laserit roh</w:t>
      </w:r>
      <w:r w:rsidR="00E9116D">
        <w:softHyphen/>
      </w:r>
      <w:r w:rsidR="00671BFC">
        <w:t>kem ei liiguta</w:t>
      </w:r>
      <w:r w:rsidR="00FE1F2B">
        <w:t>ta</w:t>
      </w:r>
      <w:r w:rsidR="00671BFC">
        <w:t>.</w:t>
      </w:r>
    </w:p>
    <w:p w:rsidR="00DB3275" w:rsidRDefault="004A5501" w:rsidP="00E54B72">
      <w:r w:rsidRPr="004A5501">
        <w:rPr>
          <w:b/>
        </w:rPr>
        <w:t>2.</w:t>
      </w:r>
      <w:r w:rsidR="000973F7">
        <w:rPr>
          <w:b/>
        </w:rPr>
        <w:t> </w:t>
      </w:r>
      <w:r w:rsidRPr="004A5501">
        <w:rPr>
          <w:b/>
        </w:rPr>
        <w:t>Difraktsioonvõre uurimine.</w:t>
      </w:r>
      <w:r>
        <w:t xml:space="preserve"> </w:t>
      </w:r>
      <w:r w:rsidR="00076FC3">
        <w:t xml:space="preserve">Enne </w:t>
      </w:r>
      <w:proofErr w:type="spellStart"/>
      <w:r w:rsidR="00076FC3">
        <w:t>spektromeetri</w:t>
      </w:r>
      <w:proofErr w:type="spellEnd"/>
      <w:r w:rsidR="00076FC3">
        <w:t xml:space="preserve"> koosta</w:t>
      </w:r>
      <w:r w:rsidR="005742CD">
        <w:softHyphen/>
      </w:r>
      <w:r w:rsidR="00FA3B8A">
        <w:t>mist uurime eraldi difraktsioonvõre. A</w:t>
      </w:r>
      <w:r w:rsidR="00076FC3">
        <w:t xml:space="preserve">setage </w:t>
      </w:r>
      <w:r w:rsidR="00613EF4">
        <w:t>viimane</w:t>
      </w:r>
      <w:r w:rsidR="00FA3B8A">
        <w:t xml:space="preserve"> </w:t>
      </w:r>
      <w:r w:rsidR="000231F3">
        <w:t xml:space="preserve">täpselt </w:t>
      </w:r>
      <w:r w:rsidR="00076FC3">
        <w:t xml:space="preserve">risti </w:t>
      </w:r>
      <w:r w:rsidR="00FA3B8A">
        <w:t>laseri teele</w:t>
      </w:r>
      <w:r w:rsidR="000231F3">
        <w:t xml:space="preserve"> (seda saab kontrollida tagasipeegelduse </w:t>
      </w:r>
      <w:r w:rsidR="005742CD">
        <w:t>kaudu</w:t>
      </w:r>
      <w:r w:rsidR="000231F3">
        <w:t>)</w:t>
      </w:r>
      <w:r w:rsidR="00613EF4">
        <w:t>.</w:t>
      </w:r>
      <w:r w:rsidR="00FA3B8A">
        <w:t xml:space="preserve"> </w:t>
      </w:r>
      <w:r w:rsidR="000E0031">
        <w:t>V</w:t>
      </w:r>
      <w:r w:rsidR="00613EF4">
        <w:t>alge paberitüki</w:t>
      </w:r>
      <w:r w:rsidR="000E0031">
        <w:t xml:space="preserve"> abil jälgige</w:t>
      </w:r>
      <w:r w:rsidR="00613EF4">
        <w:t xml:space="preserve"> </w:t>
      </w:r>
      <w:r w:rsidR="00FA3B8A">
        <w:t>erinevate difraktsiooni</w:t>
      </w:r>
      <w:r w:rsidR="005742CD">
        <w:softHyphen/>
      </w:r>
      <w:r w:rsidR="00FA3B8A">
        <w:t>maksimumide paiknemist ja v</w:t>
      </w:r>
      <w:r w:rsidR="00076FC3">
        <w:t>eenduge, et intensiivse</w:t>
      </w:r>
      <w:r w:rsidR="00F222CE">
        <w:t>i</w:t>
      </w:r>
      <w:r w:rsidR="00076FC3">
        <w:t>m dif</w:t>
      </w:r>
      <w:r w:rsidR="005742CD">
        <w:softHyphen/>
      </w:r>
      <w:r w:rsidR="00076FC3">
        <w:t>rakt</w:t>
      </w:r>
      <w:r w:rsidR="00E9116D">
        <w:softHyphen/>
      </w:r>
      <w:r w:rsidR="00076FC3">
        <w:t>sioon</w:t>
      </w:r>
      <w:r w:rsidR="00683518">
        <w:t xml:space="preserve"> tekib</w:t>
      </w:r>
      <w:r w:rsidR="00076FC3">
        <w:t xml:space="preserve"> </w:t>
      </w:r>
      <w:proofErr w:type="spellStart"/>
      <w:r w:rsidR="00076FC3">
        <w:t>tõepoolest</w:t>
      </w:r>
      <w:proofErr w:type="spellEnd"/>
      <w:r w:rsidR="00076FC3">
        <w:t xml:space="preserve"> 2. järgus. </w:t>
      </w:r>
      <w:r w:rsidR="00613EF4">
        <w:t>Difraktsioonipildi mõõ</w:t>
      </w:r>
      <w:r w:rsidR="005742CD">
        <w:softHyphen/>
      </w:r>
      <w:r w:rsidR="00613EF4">
        <w:t xml:space="preserve">distamiseks </w:t>
      </w:r>
      <w:r w:rsidR="000231F3">
        <w:t xml:space="preserve">on olemas </w:t>
      </w:r>
      <w:r w:rsidR="00613EF4">
        <w:t>mõõtskaalaga valge ekraan</w:t>
      </w:r>
      <w:r w:rsidR="000231F3">
        <w:t>. See tuleb joondada risti laserkiirega</w:t>
      </w:r>
      <w:r w:rsidR="004E6D8F">
        <w:t xml:space="preserve"> ja asetada sellisele kaugusele dif</w:t>
      </w:r>
      <w:r w:rsidR="00FE2884">
        <w:softHyphen/>
      </w:r>
      <w:r w:rsidR="004E6D8F">
        <w:t>raktsioonvõrest, et näha oleks parajasti kolme madalaimat dif</w:t>
      </w:r>
      <w:r w:rsidR="00FE2884">
        <w:softHyphen/>
      </w:r>
      <w:r w:rsidR="004E6D8F">
        <w:t>raktsioonijärku.</w:t>
      </w:r>
      <w:r w:rsidR="00076FC3">
        <w:t xml:space="preserve"> </w:t>
      </w:r>
      <w:r w:rsidR="004E6D8F">
        <w:t>P</w:t>
      </w:r>
      <w:r w:rsidR="0084100D">
        <w:t>rotokolli</w:t>
      </w:r>
      <w:r w:rsidR="00BF2A6C">
        <w:t>g</w:t>
      </w:r>
      <w:r w:rsidR="0084100D">
        <w:t xml:space="preserve">e </w:t>
      </w:r>
      <w:r w:rsidR="004E6D8F">
        <w:t xml:space="preserve">ekraanil nähtavate valgustäppide kaugused laserkiirest ja </w:t>
      </w:r>
      <w:r w:rsidR="00076FC3">
        <w:t>ekraani kaugus võ</w:t>
      </w:r>
      <w:r w:rsidR="005742CD">
        <w:softHyphen/>
      </w:r>
      <w:r w:rsidR="00076FC3">
        <w:t>rest. Nende and</w:t>
      </w:r>
      <w:r w:rsidR="00FE2884">
        <w:softHyphen/>
      </w:r>
      <w:r w:rsidR="00076FC3">
        <w:t xml:space="preserve">mete </w:t>
      </w:r>
      <w:r w:rsidR="00A8536C">
        <w:t>baasil</w:t>
      </w:r>
      <w:r w:rsidR="00076FC3">
        <w:t xml:space="preserve"> saab </w:t>
      </w:r>
      <w:r w:rsidR="00A8536C">
        <w:t>leida</w:t>
      </w:r>
      <w:r w:rsidR="00076FC3">
        <w:t xml:space="preserve"> difraktsioon</w:t>
      </w:r>
      <w:r w:rsidR="005742CD">
        <w:softHyphen/>
      </w:r>
      <w:r w:rsidR="00076FC3">
        <w:t>võre triipude sammu</w:t>
      </w:r>
      <w:r w:rsidR="003A1ACF">
        <w:t xml:space="preserve"> (</w:t>
      </w:r>
      <w:r w:rsidR="00160292">
        <w:t>võrrand</w:t>
      </w:r>
      <w:r w:rsidR="003A1ACF">
        <w:t xml:space="preserve"> </w:t>
      </w:r>
      <w:r w:rsidR="003A1ACF">
        <w:fldChar w:fldCharType="begin"/>
      </w:r>
      <w:r w:rsidR="003A1ACF">
        <w:instrText xml:space="preserve"> REF eqn_difraktsioon \h </w:instrText>
      </w:r>
      <w:r w:rsidR="003A1ACF">
        <w:fldChar w:fldCharType="separate"/>
      </w:r>
      <w:r w:rsidR="00BD5BB0">
        <w:rPr>
          <w:noProof/>
        </w:rPr>
        <w:t>1</w:t>
      </w:r>
      <w:r w:rsidR="003A1ACF">
        <w:fldChar w:fldCharType="end"/>
      </w:r>
      <w:r w:rsidR="003A1ACF">
        <w:t>)</w:t>
      </w:r>
      <w:r w:rsidR="00076FC3">
        <w:t>.</w:t>
      </w:r>
    </w:p>
    <w:p w:rsidR="001066C1" w:rsidRDefault="001066C1" w:rsidP="00E54B72">
      <w:r>
        <w:rPr>
          <w:b/>
        </w:rPr>
        <w:t>3</w:t>
      </w:r>
      <w:r w:rsidR="00F019FE">
        <w:rPr>
          <w:b/>
        </w:rPr>
        <w:t>. </w:t>
      </w:r>
      <w:proofErr w:type="spellStart"/>
      <w:r w:rsidR="00F019FE">
        <w:rPr>
          <w:b/>
        </w:rPr>
        <w:t>Spektromeetri</w:t>
      </w:r>
      <w:proofErr w:type="spellEnd"/>
      <w:r w:rsidR="00F019FE">
        <w:rPr>
          <w:b/>
        </w:rPr>
        <w:t xml:space="preserve"> koostamine</w:t>
      </w:r>
      <w:r w:rsidR="00F019FE" w:rsidRPr="00875CFB">
        <w:rPr>
          <w:b/>
        </w:rPr>
        <w:t>.</w:t>
      </w:r>
      <w:r w:rsidR="00F019FE">
        <w:t xml:space="preserve"> </w:t>
      </w:r>
      <w:r>
        <w:t>Esmalt ase</w:t>
      </w:r>
      <w:r>
        <w:softHyphen/>
        <w:t xml:space="preserve">tage laseri teele risti vertikaalne pilu, mille võib </w:t>
      </w:r>
      <w:proofErr w:type="spellStart"/>
      <w:r>
        <w:t>spektromeetri</w:t>
      </w:r>
      <w:proofErr w:type="spellEnd"/>
      <w:r>
        <w:t xml:space="preserve"> koostamise ajaks lõpuni lahti keerata (~0.4 mm). Laseri ja pilu vahele pla</w:t>
      </w:r>
      <w:r w:rsidR="00E9116D">
        <w:softHyphen/>
      </w:r>
      <w:r>
        <w:t>neerige pii</w:t>
      </w:r>
      <w:r>
        <w:softHyphen/>
        <w:t>savalt ruumi (~30 cm), et sinna mahuks edaspidi lu</w:t>
      </w:r>
      <w:r w:rsidR="00721000">
        <w:softHyphen/>
      </w:r>
      <w:r>
        <w:t>minestsentslamp. Sättige pilu sellisesse asen</w:t>
      </w:r>
      <w:r w:rsidR="00E9116D">
        <w:softHyphen/>
      </w:r>
      <w:r>
        <w:t>disse, et laserkiir langeks täpselt pilu keskele</w:t>
      </w:r>
      <w:r w:rsidR="0092477C">
        <w:t>, ja fikseerige see asend</w:t>
      </w:r>
      <w:r>
        <w:t>.</w:t>
      </w:r>
    </w:p>
    <w:p w:rsidR="009C157B" w:rsidRDefault="00962585" w:rsidP="00E54B72">
      <w:r>
        <w:rPr>
          <w:noProof/>
          <w:lang w:val="en-US"/>
        </w:rPr>
        <w:drawing>
          <wp:anchor distT="0" distB="0" distL="107950" distR="107950" simplePos="0" relativeHeight="251661312" behindDoc="0" locked="1" layoutInCell="1" allowOverlap="0" wp14:anchorId="5125A51C" wp14:editId="2C3C0D6C">
            <wp:simplePos x="0" y="0"/>
            <wp:positionH relativeFrom="column">
              <wp:align>right</wp:align>
            </wp:positionH>
            <wp:positionV relativeFrom="paragraph">
              <wp:posOffset>80</wp:posOffset>
            </wp:positionV>
            <wp:extent cx="791845" cy="779780"/>
            <wp:effectExtent l="0" t="0" r="8255"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ter\Oppetoo\Spektraalseadmed\Spektromeeter\kollimeerimine.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92000" cy="77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779">
        <w:t>P</w:t>
      </w:r>
      <w:r w:rsidR="009C157B">
        <w:t>ärast</w:t>
      </w:r>
      <w:r w:rsidR="00BA2779">
        <w:t xml:space="preserve"> pilu tuleb </w:t>
      </w:r>
      <w:proofErr w:type="spellStart"/>
      <w:r w:rsidR="00BA2779">
        <w:t>kollimeeriv</w:t>
      </w:r>
      <w:proofErr w:type="spellEnd"/>
      <w:r w:rsidR="00BA2779">
        <w:t xml:space="preserve"> lääts</w:t>
      </w:r>
      <w:r w:rsidR="00B82093">
        <w:t xml:space="preserve"> L</w:t>
      </w:r>
      <w:r w:rsidR="00B82093" w:rsidRPr="0002430F">
        <w:rPr>
          <w:vertAlign w:val="subscript"/>
        </w:rPr>
        <w:t>1</w:t>
      </w:r>
      <w:r w:rsidR="00BA2779">
        <w:t xml:space="preserve"> (üks antud kahest </w:t>
      </w:r>
      <w:r w:rsidR="00C70AE0">
        <w:t>ident</w:t>
      </w:r>
      <w:r w:rsidR="00E9116D">
        <w:softHyphen/>
      </w:r>
      <w:r w:rsidR="00C70AE0">
        <w:t xml:space="preserve">sest </w:t>
      </w:r>
      <w:r w:rsidR="00BA2779">
        <w:t>läät</w:t>
      </w:r>
      <w:r w:rsidR="00DA28DF">
        <w:softHyphen/>
      </w:r>
      <w:r w:rsidR="00BA2779">
        <w:t xml:space="preserve">sest). </w:t>
      </w:r>
      <w:r w:rsidR="0057518E">
        <w:t>Lääts on kinnitatud ratsurile, mida saab li</w:t>
      </w:r>
      <w:r w:rsidR="0057518E">
        <w:softHyphen/>
        <w:t xml:space="preserve">bistada piki relssi. </w:t>
      </w:r>
      <w:r w:rsidR="00995A5C">
        <w:t>Aberratsioonide vä</w:t>
      </w:r>
      <w:r w:rsidR="00995A5C">
        <w:softHyphen/>
        <w:t>hendami</w:t>
      </w:r>
      <w:r w:rsidR="00995A5C">
        <w:softHyphen/>
        <w:t>seks tu</w:t>
      </w:r>
      <w:r w:rsidR="00087084">
        <w:softHyphen/>
      </w:r>
      <w:r w:rsidR="00995A5C">
        <w:t>leks lääts orien</w:t>
      </w:r>
      <w:r w:rsidR="005742CD">
        <w:softHyphen/>
      </w:r>
      <w:r w:rsidR="00995A5C">
        <w:t>teerida nii, et tasane pool oleks suunatud pilu poole (st lääts töötaks valguse murdmisel pris</w:t>
      </w:r>
      <w:r w:rsidR="00995A5C">
        <w:softHyphen/>
        <w:t>mana kaldemiinimumi lähe</w:t>
      </w:r>
      <w:r w:rsidR="005742CD">
        <w:softHyphen/>
      </w:r>
      <w:r w:rsidR="00995A5C">
        <w:t xml:space="preserve">dal).  </w:t>
      </w:r>
      <w:r w:rsidR="00262790">
        <w:t>Kui</w:t>
      </w:r>
      <w:r w:rsidR="00262790">
        <w:softHyphen/>
        <w:t>võrd lääts peab tekitama kollimee</w:t>
      </w:r>
      <w:r w:rsidR="00262790">
        <w:softHyphen/>
        <w:t xml:space="preserve">ritud </w:t>
      </w:r>
      <w:proofErr w:type="spellStart"/>
      <w:r w:rsidR="00262790">
        <w:t>kiir</w:t>
      </w:r>
      <w:r w:rsidR="00E9116D">
        <w:softHyphen/>
      </w:r>
      <w:r w:rsidR="00262790">
        <w:t>tekimbu</w:t>
      </w:r>
      <w:proofErr w:type="spellEnd"/>
      <w:r w:rsidR="00262790">
        <w:t>, siis pilu pea</w:t>
      </w:r>
      <w:r w:rsidR="00380156">
        <w:t>b</w:t>
      </w:r>
      <w:r w:rsidR="00262790">
        <w:t xml:space="preserve"> </w:t>
      </w:r>
      <w:r w:rsidR="00380156">
        <w:t>sattuma</w:t>
      </w:r>
      <w:r w:rsidR="00262790">
        <w:t xml:space="preserve"> läätse eesmisse </w:t>
      </w:r>
      <w:r w:rsidR="000A5445">
        <w:t>fookusse</w:t>
      </w:r>
      <w:r w:rsidR="00262790">
        <w:t>.</w:t>
      </w:r>
      <w:r w:rsidR="0092477C">
        <w:t xml:space="preserve"> </w:t>
      </w:r>
      <w:r w:rsidR="001A08A7">
        <w:t>A</w:t>
      </w:r>
      <w:r w:rsidR="0092477C">
        <w:t>se</w:t>
      </w:r>
      <w:r w:rsidR="008F410C">
        <w:softHyphen/>
      </w:r>
      <w:r w:rsidR="0092477C">
        <w:t>ta</w:t>
      </w:r>
      <w:r w:rsidR="001A08A7">
        <w:t>ge</w:t>
      </w:r>
      <w:r w:rsidR="0092477C">
        <w:t xml:space="preserve"> ajutiselt vastu pilu tük</w:t>
      </w:r>
      <w:r w:rsidR="001A08A7">
        <w:t>k</w:t>
      </w:r>
      <w:r w:rsidR="0092477C">
        <w:t xml:space="preserve"> õhukest val</w:t>
      </w:r>
      <w:r w:rsidR="005742CD">
        <w:softHyphen/>
      </w:r>
      <w:r w:rsidR="0092477C">
        <w:t>get pa</w:t>
      </w:r>
      <w:r w:rsidR="0092477C">
        <w:softHyphen/>
        <w:t>berit, mis hak</w:t>
      </w:r>
      <w:r w:rsidR="008F410C">
        <w:softHyphen/>
      </w:r>
      <w:r w:rsidR="0092477C">
        <w:t>ka</w:t>
      </w:r>
      <w:r w:rsidR="001A08A7">
        <w:t>ks</w:t>
      </w:r>
      <w:r w:rsidR="0092477C">
        <w:t xml:space="preserve"> la</w:t>
      </w:r>
      <w:r w:rsidR="0092477C">
        <w:softHyphen/>
        <w:t>serkiirt haju</w:t>
      </w:r>
      <w:r w:rsidR="00E920CE">
        <w:softHyphen/>
      </w:r>
      <w:r w:rsidR="0092477C">
        <w:t>tama</w:t>
      </w:r>
      <w:r w:rsidR="00905B9A">
        <w:t xml:space="preserve"> ja muutu</w:t>
      </w:r>
      <w:r w:rsidR="001A08A7">
        <w:t>ks</w:t>
      </w:r>
      <w:r w:rsidR="00905B9A">
        <w:t xml:space="preserve"> seega punktvalgusal</w:t>
      </w:r>
      <w:r w:rsidR="00905B9A">
        <w:softHyphen/>
        <w:t>likaks</w:t>
      </w:r>
      <w:r w:rsidR="0092477C">
        <w:t xml:space="preserve">. Kui </w:t>
      </w:r>
      <w:r w:rsidR="001A08A7">
        <w:t xml:space="preserve">nüüd </w:t>
      </w:r>
      <w:r w:rsidR="0092477C">
        <w:t>lääts viia pilust enam-vähem õigele kaugusele, siis läät</w:t>
      </w:r>
      <w:r w:rsidR="008F410C">
        <w:softHyphen/>
      </w:r>
      <w:r w:rsidR="0092477C">
        <w:t xml:space="preserve">sest väljuv </w:t>
      </w:r>
      <w:proofErr w:type="spellStart"/>
      <w:r w:rsidR="0092477C">
        <w:t>kiir</w:t>
      </w:r>
      <w:r w:rsidR="00087084">
        <w:softHyphen/>
      </w:r>
      <w:r w:rsidR="0092477C">
        <w:t>tekimp</w:t>
      </w:r>
      <w:proofErr w:type="spellEnd"/>
      <w:r w:rsidR="0092477C">
        <w:t xml:space="preserve"> </w:t>
      </w:r>
      <w:r w:rsidR="00905B9A">
        <w:t xml:space="preserve">muutub </w:t>
      </w:r>
      <w:r w:rsidR="0092477C">
        <w:t>kollimeeri</w:t>
      </w:r>
      <w:r w:rsidR="005742CD">
        <w:softHyphen/>
      </w:r>
      <w:r w:rsidR="0092477C">
        <w:t>tu</w:t>
      </w:r>
      <w:r w:rsidR="00905B9A">
        <w:t>ks (st ei koondu ega valgu ka laiali)</w:t>
      </w:r>
      <w:r w:rsidR="0092477C">
        <w:t>.</w:t>
      </w:r>
      <w:r w:rsidR="0057518E">
        <w:t xml:space="preserve"> Leitud asendis (kus lääts asetseb enam-vähem relsi kes</w:t>
      </w:r>
      <w:r w:rsidR="00087084">
        <w:softHyphen/>
      </w:r>
      <w:r w:rsidR="0057518E">
        <w:t>kel) tuleb rels</w:t>
      </w:r>
      <w:r w:rsidR="00995A5C">
        <w:t>s</w:t>
      </w:r>
      <w:r w:rsidR="0057518E">
        <w:t xml:space="preserve"> kinnitada, joon</w:t>
      </w:r>
      <w:r w:rsidR="0057518E">
        <w:softHyphen/>
        <w:t xml:space="preserve">dades </w:t>
      </w:r>
      <w:r w:rsidR="00995A5C">
        <w:t xml:space="preserve">selle ühtlasi </w:t>
      </w:r>
      <w:r w:rsidR="0057518E">
        <w:t>pa</w:t>
      </w:r>
      <w:r w:rsidR="008F410C">
        <w:softHyphen/>
      </w:r>
      <w:r w:rsidR="0057518E">
        <w:t>ralleelseks la</w:t>
      </w:r>
      <w:r w:rsidR="0057518E">
        <w:softHyphen/>
        <w:t>serkiirega.</w:t>
      </w:r>
      <w:r w:rsidR="00995A5C">
        <w:t xml:space="preserve"> Nüüd saab </w:t>
      </w:r>
      <w:r w:rsidR="009C157B">
        <w:t xml:space="preserve">fookust </w:t>
      </w:r>
      <w:r w:rsidR="00995A5C">
        <w:t>täpsemalt tim</w:t>
      </w:r>
      <w:r w:rsidR="008F410C">
        <w:softHyphen/>
      </w:r>
      <w:r w:rsidR="00995A5C">
        <w:t xml:space="preserve">mida. </w:t>
      </w:r>
      <w:r w:rsidR="0019601D">
        <w:t>L</w:t>
      </w:r>
      <w:r w:rsidR="00995A5C">
        <w:t>äätse</w:t>
      </w:r>
      <w:r w:rsidR="0019601D">
        <w:t xml:space="preserve">st väljuv </w:t>
      </w:r>
      <w:proofErr w:type="spellStart"/>
      <w:r w:rsidR="0019601D">
        <w:t>kiirtekimp</w:t>
      </w:r>
      <w:proofErr w:type="spellEnd"/>
      <w:r w:rsidR="0019601D">
        <w:t xml:space="preserve"> tekitab</w:t>
      </w:r>
      <w:r w:rsidR="00995A5C">
        <w:t xml:space="preserve"> mõõtskaalaga ekraa</w:t>
      </w:r>
      <w:r w:rsidR="008F410C">
        <w:softHyphen/>
      </w:r>
      <w:r w:rsidR="00995A5C">
        <w:t>nil ümmargu</w:t>
      </w:r>
      <w:r w:rsidR="0019601D">
        <w:t>s</w:t>
      </w:r>
      <w:r w:rsidR="00995A5C">
        <w:t>e valguslai</w:t>
      </w:r>
      <w:r w:rsidR="0019601D">
        <w:t>gu</w:t>
      </w:r>
      <w:r w:rsidR="00995A5C">
        <w:t xml:space="preserve">. Kui </w:t>
      </w:r>
      <w:proofErr w:type="spellStart"/>
      <w:r w:rsidR="0019601D">
        <w:t>kiirte</w:t>
      </w:r>
      <w:r w:rsidR="005742CD">
        <w:softHyphen/>
      </w:r>
      <w:r w:rsidR="0019601D">
        <w:t>kimp</w:t>
      </w:r>
      <w:proofErr w:type="spellEnd"/>
      <w:r w:rsidR="00995A5C">
        <w:t xml:space="preserve"> on kollimeeritud, siis ekraani ni</w:t>
      </w:r>
      <w:r w:rsidR="00087084">
        <w:softHyphen/>
      </w:r>
      <w:r w:rsidR="00995A5C">
        <w:t>hutamisel nimetatud val</w:t>
      </w:r>
      <w:r w:rsidR="005742CD">
        <w:softHyphen/>
      </w:r>
      <w:r w:rsidR="00995A5C">
        <w:t>gus</w:t>
      </w:r>
      <w:r w:rsidR="00995A5C">
        <w:softHyphen/>
        <w:t>laigu suurus prakti</w:t>
      </w:r>
      <w:r w:rsidR="008F410C">
        <w:softHyphen/>
      </w:r>
      <w:r w:rsidR="00995A5C">
        <w:t xml:space="preserve">liselt ei muutu. </w:t>
      </w:r>
      <w:r w:rsidR="0019601D">
        <w:t>Selle saavutamiseks</w:t>
      </w:r>
      <w:r w:rsidR="00451043">
        <w:t xml:space="preserve"> mõõtke esmalt valguslaigu suurus läätse</w:t>
      </w:r>
      <w:r w:rsidR="0019601D">
        <w:t xml:space="preserve"> </w:t>
      </w:r>
      <w:r w:rsidR="00451043">
        <w:t>vahetus läheduses (kus tulemus on määratud läätse ava suuru</w:t>
      </w:r>
      <w:r w:rsidR="00FE2884">
        <w:softHyphen/>
      </w:r>
      <w:r w:rsidR="00451043">
        <w:t xml:space="preserve">sega) ja seejärel </w:t>
      </w:r>
      <w:r w:rsidR="00995A5C">
        <w:t xml:space="preserve">läätse </w:t>
      </w:r>
      <w:r w:rsidR="00451043">
        <w:t xml:space="preserve">nihutamise teel </w:t>
      </w:r>
      <w:r w:rsidR="00995A5C">
        <w:t xml:space="preserve">piki relssi </w:t>
      </w:r>
      <w:r w:rsidR="00451043">
        <w:t>püüdke saa</w:t>
      </w:r>
      <w:r w:rsidR="00FE2884">
        <w:softHyphen/>
      </w:r>
      <w:r w:rsidR="00451043">
        <w:t>vutada sama suurusega valguslaik ka läätsest kaugel</w:t>
      </w:r>
      <w:r w:rsidR="00995A5C">
        <w:t>. Opti</w:t>
      </w:r>
      <w:r w:rsidR="00995A5C">
        <w:softHyphen/>
        <w:t>maalses asendis fikseerige lääts ning mõõtke ja protokol</w:t>
      </w:r>
      <w:r w:rsidR="00995A5C">
        <w:softHyphen/>
        <w:t>lige läätse foo</w:t>
      </w:r>
      <w:r w:rsidR="005742CD">
        <w:softHyphen/>
      </w:r>
      <w:r w:rsidR="00995A5C">
        <w:t>kus</w:t>
      </w:r>
      <w:r w:rsidR="00995A5C">
        <w:softHyphen/>
        <w:t xml:space="preserve">kaugus </w:t>
      </w:r>
      <w:r w:rsidR="00E40B29">
        <w:t>(läätse tasasest pinnast ekraani või piluni)</w:t>
      </w:r>
      <w:r w:rsidR="00995A5C">
        <w:t>.</w:t>
      </w:r>
    </w:p>
    <w:p w:rsidR="008C2703" w:rsidRDefault="00995A5C" w:rsidP="00E54B72">
      <w:r>
        <w:t xml:space="preserve">Nüüd </w:t>
      </w:r>
      <w:r w:rsidR="00B815F9">
        <w:t>võib</w:t>
      </w:r>
      <w:r>
        <w:t xml:space="preserve"> pilule asetatud paberitük</w:t>
      </w:r>
      <w:r w:rsidR="00B815F9">
        <w:t>i</w:t>
      </w:r>
      <w:r>
        <w:t xml:space="preserve"> eemaldada</w:t>
      </w:r>
      <w:r w:rsidR="006F36C4">
        <w:t>, et saaks la</w:t>
      </w:r>
      <w:r w:rsidR="005742CD">
        <w:softHyphen/>
      </w:r>
      <w:r w:rsidR="006F36C4">
        <w:t>serkiire järgi reguleerida ka läätse ülejäänud koordinaate.</w:t>
      </w:r>
      <w:r>
        <w:t xml:space="preserve"> </w:t>
      </w:r>
      <w:r w:rsidR="006F36C4">
        <w:t>R</w:t>
      </w:r>
      <w:r>
        <w:t>e</w:t>
      </w:r>
      <w:r w:rsidR="005742CD">
        <w:softHyphen/>
      </w:r>
      <w:r>
        <w:t xml:space="preserve">guleerida </w:t>
      </w:r>
      <w:r w:rsidR="006F36C4">
        <w:t xml:space="preserve">saab nii </w:t>
      </w:r>
      <w:r>
        <w:t>läätse kõrgust kui ka külgnihet, vabasta</w:t>
      </w:r>
      <w:r>
        <w:softHyphen/>
        <w:t xml:space="preserve">des vastavad fikseerimiskruvid. </w:t>
      </w:r>
      <w:r w:rsidR="00B815F9">
        <w:t>L</w:t>
      </w:r>
      <w:r w:rsidR="00114196">
        <w:t>a</w:t>
      </w:r>
      <w:r w:rsidR="0059601D">
        <w:softHyphen/>
      </w:r>
      <w:r w:rsidR="00114196">
        <w:t>serkiir</w:t>
      </w:r>
      <w:r w:rsidR="00B815F9">
        <w:t>,</w:t>
      </w:r>
      <w:r w:rsidR="00114196">
        <w:t xml:space="preserve"> </w:t>
      </w:r>
      <w:r w:rsidR="00A053D1">
        <w:t xml:space="preserve">kui see </w:t>
      </w:r>
      <w:r w:rsidR="00114196">
        <w:t>lange</w:t>
      </w:r>
      <w:r w:rsidR="00A053D1">
        <w:t>b</w:t>
      </w:r>
      <w:r w:rsidR="00114196">
        <w:t xml:space="preserve"> täpselt läätse keskele</w:t>
      </w:r>
      <w:r w:rsidR="00AF161E">
        <w:t xml:space="preserve"> piki optilist telge</w:t>
      </w:r>
      <w:r w:rsidR="00114196">
        <w:t xml:space="preserve">, ei </w:t>
      </w:r>
      <w:r w:rsidR="00B815F9">
        <w:t>kaldu kõrvale</w:t>
      </w:r>
      <w:r w:rsidR="00114196">
        <w:t xml:space="preserve"> </w:t>
      </w:r>
      <w:r w:rsidR="00B815F9">
        <w:t>algsihist</w:t>
      </w:r>
      <w:r w:rsidR="00114196">
        <w:t xml:space="preserve">, mida saab jällegi </w:t>
      </w:r>
      <w:r w:rsidR="006F77A3">
        <w:t>märklauaga</w:t>
      </w:r>
      <w:r w:rsidR="00114196">
        <w:t xml:space="preserve"> kontrollida</w:t>
      </w:r>
      <w:r w:rsidR="00794D7E">
        <w:t>, ase</w:t>
      </w:r>
      <w:r w:rsidR="00DB56BB">
        <w:softHyphen/>
      </w:r>
      <w:r w:rsidR="00794D7E">
        <w:t>tades viimase vä</w:t>
      </w:r>
      <w:r w:rsidR="00DA28DF">
        <w:softHyphen/>
      </w:r>
      <w:r w:rsidR="00794D7E">
        <w:t>hemalt pool meetrit läät</w:t>
      </w:r>
      <w:r w:rsidR="00E9116D">
        <w:softHyphen/>
      </w:r>
      <w:r w:rsidR="00794D7E">
        <w:t xml:space="preserve">sest </w:t>
      </w:r>
      <w:r w:rsidR="00244748">
        <w:t>teisele poole</w:t>
      </w:r>
      <w:r w:rsidR="00F57FC1">
        <w:t>.</w:t>
      </w:r>
    </w:p>
    <w:p w:rsidR="00770101" w:rsidRDefault="00114196" w:rsidP="00E54B72">
      <w:r>
        <w:t xml:space="preserve">Järgmine element, </w:t>
      </w:r>
      <w:proofErr w:type="spellStart"/>
      <w:r w:rsidR="00D1590C">
        <w:t>tasapeegel</w:t>
      </w:r>
      <w:proofErr w:type="spellEnd"/>
      <w:r>
        <w:t xml:space="preserve">, tuleks asetada läätsest </w:t>
      </w:r>
      <w:r w:rsidR="00C156F0">
        <w:t xml:space="preserve">umbes </w:t>
      </w:r>
      <w:r w:rsidR="008D0A2B">
        <w:t>1</w:t>
      </w:r>
      <w:r w:rsidR="00C156F0">
        <w:t>50–20</w:t>
      </w:r>
      <w:r w:rsidR="008D0A2B">
        <w:t>0 mm</w:t>
      </w:r>
      <w:r w:rsidR="00C156F0">
        <w:t xml:space="preserve"> kaugusele</w:t>
      </w:r>
      <w:r w:rsidR="00DF653E">
        <w:t xml:space="preserve"> (määratud pimenduseks kasutatava pappkarbi suurusega).</w:t>
      </w:r>
      <w:r w:rsidR="00A053D1">
        <w:t xml:space="preserve"> Difraktsioonvõre mahub parajasti opti</w:t>
      </w:r>
      <w:r w:rsidR="008F410C">
        <w:softHyphen/>
      </w:r>
      <w:r w:rsidR="00A053D1">
        <w:t>lise laua kahe auguvahe võrra nihutatud positsiooni läätse L</w:t>
      </w:r>
      <w:r w:rsidR="00A053D1" w:rsidRPr="00A053D1">
        <w:rPr>
          <w:vertAlign w:val="subscript"/>
        </w:rPr>
        <w:t>1</w:t>
      </w:r>
      <w:r w:rsidR="00A053D1">
        <w:t xml:space="preserve"> lähedale.</w:t>
      </w:r>
      <w:r>
        <w:t xml:space="preserve"> </w:t>
      </w:r>
      <w:r w:rsidR="00FE4152">
        <w:t xml:space="preserve">Kuigi peegel ja difraktsioonvõre on </w:t>
      </w:r>
      <w:proofErr w:type="spellStart"/>
      <w:r w:rsidR="00FE4152">
        <w:t>tasapin</w:t>
      </w:r>
      <w:r w:rsidR="005467E0">
        <w:t>d</w:t>
      </w:r>
      <w:r w:rsidR="00FE4152">
        <w:t>sed</w:t>
      </w:r>
      <w:proofErr w:type="spellEnd"/>
      <w:r w:rsidR="00FE4152">
        <w:t>, tu</w:t>
      </w:r>
      <w:r w:rsidR="008F410C">
        <w:softHyphen/>
      </w:r>
      <w:r w:rsidR="00FE4152">
        <w:t>leks la</w:t>
      </w:r>
      <w:r w:rsidR="00DA28DF">
        <w:softHyphen/>
      </w:r>
      <w:r w:rsidR="00FE4152">
        <w:t>ser</w:t>
      </w:r>
      <w:r w:rsidR="005742CD">
        <w:softHyphen/>
      </w:r>
      <w:r w:rsidR="00FE4152">
        <w:t>kiir juhtida ikkagi tingimata nende elementide kes</w:t>
      </w:r>
      <w:r w:rsidR="008F410C">
        <w:softHyphen/>
      </w:r>
      <w:r w:rsidR="00FE4152">
        <w:t>kele (mitte serva lähedale), sest reaalsete mõõtmiste ajal hak</w:t>
      </w:r>
      <w:r w:rsidR="008F410C">
        <w:softHyphen/>
      </w:r>
      <w:r w:rsidR="00FE4152">
        <w:t xml:space="preserve">kab </w:t>
      </w:r>
      <w:proofErr w:type="spellStart"/>
      <w:r w:rsidR="00FE4152">
        <w:t>spektro</w:t>
      </w:r>
      <w:r w:rsidR="005742CD">
        <w:softHyphen/>
      </w:r>
      <w:r w:rsidR="00FE4152">
        <w:t>meetris</w:t>
      </w:r>
      <w:proofErr w:type="spellEnd"/>
      <w:r w:rsidR="00FE4152">
        <w:t xml:space="preserve"> liikuma mitte peenike valguskiir, vaid ~40 mm jäme</w:t>
      </w:r>
      <w:r w:rsidR="005742CD">
        <w:softHyphen/>
      </w:r>
      <w:r w:rsidR="00FE4152">
        <w:t>dune valguskiirte kimp, mis peab ära mahtuma kõigi op</w:t>
      </w:r>
      <w:r w:rsidR="00DA28DF">
        <w:softHyphen/>
      </w:r>
      <w:r w:rsidR="00FE4152">
        <w:t>tiliste elementide apertuuri sisse.</w:t>
      </w:r>
      <w:r w:rsidR="00AF2078">
        <w:t xml:space="preserve"> </w:t>
      </w:r>
      <w:r w:rsidR="006F77A3">
        <w:t>Valgusvihu laiust</w:t>
      </w:r>
      <w:r w:rsidR="00AF2078">
        <w:t xml:space="preserve"> tu</w:t>
      </w:r>
      <w:r w:rsidR="00087084">
        <w:softHyphen/>
      </w:r>
      <w:r w:rsidR="00AF2078">
        <w:t>leb silmas pi</w:t>
      </w:r>
      <w:r w:rsidR="008F410C">
        <w:softHyphen/>
      </w:r>
      <w:r w:rsidR="00AF2078">
        <w:t>dada ka difraktsioonvõre positsioneerimisel, et lääts L</w:t>
      </w:r>
      <w:r w:rsidR="00AF2078" w:rsidRPr="00AF2078">
        <w:rPr>
          <w:vertAlign w:val="subscript"/>
        </w:rPr>
        <w:t>1</w:t>
      </w:r>
      <w:r w:rsidR="00AF2078">
        <w:t xml:space="preserve"> ei jääks valgusvihu teele ette.</w:t>
      </w:r>
      <w:r w:rsidR="00FE4152">
        <w:t xml:space="preserve"> P</w:t>
      </w:r>
      <w:r w:rsidR="00D1590C">
        <w:t>eegli ja difraktsiooni</w:t>
      </w:r>
      <w:r w:rsidR="00087084">
        <w:softHyphen/>
      </w:r>
      <w:r w:rsidR="00D1590C">
        <w:t>võre pööra</w:t>
      </w:r>
      <w:r w:rsidR="005742CD">
        <w:softHyphen/>
      </w:r>
      <w:r w:rsidR="00FE4152">
        <w:t>mise teel (kasutades eespool mainitud protseduuri) püüdke saavutada olukord, kus</w:t>
      </w:r>
      <w:r w:rsidR="00D1590C">
        <w:t xml:space="preserve"> </w:t>
      </w:r>
      <w:r w:rsidR="00CE5097">
        <w:t>heledaimale</w:t>
      </w:r>
      <w:r w:rsidR="00D1590C">
        <w:t xml:space="preserve"> </w:t>
      </w:r>
      <w:r>
        <w:t>dif</w:t>
      </w:r>
      <w:r w:rsidR="0059601D">
        <w:softHyphen/>
      </w:r>
      <w:r>
        <w:t>raktsioonimak</w:t>
      </w:r>
      <w:r w:rsidR="00E9116D">
        <w:softHyphen/>
      </w:r>
      <w:r>
        <w:t>simu</w:t>
      </w:r>
      <w:r w:rsidR="005742CD">
        <w:softHyphen/>
      </w:r>
      <w:r>
        <w:t>m</w:t>
      </w:r>
      <w:r w:rsidR="00D1590C">
        <w:t>ile vastav</w:t>
      </w:r>
      <w:r>
        <w:t xml:space="preserve"> </w:t>
      </w:r>
      <w:r w:rsidR="00D1590C">
        <w:t xml:space="preserve">kiir </w:t>
      </w:r>
      <w:r w:rsidR="000213F7">
        <w:t xml:space="preserve">hakkaks </w:t>
      </w:r>
      <w:r>
        <w:t>liik</w:t>
      </w:r>
      <w:r w:rsidR="000213F7">
        <w:t>uma</w:t>
      </w:r>
      <w:r>
        <w:t xml:space="preserve"> </w:t>
      </w:r>
      <w:r w:rsidR="00D1590C">
        <w:t xml:space="preserve">täpselt </w:t>
      </w:r>
      <w:r w:rsidR="00FE4152">
        <w:t>üle</w:t>
      </w:r>
      <w:r w:rsidR="00697210">
        <w:t>järg</w:t>
      </w:r>
      <w:r w:rsidR="00DB56BB">
        <w:softHyphen/>
      </w:r>
      <w:r w:rsidR="00697210">
        <w:t xml:space="preserve">mise </w:t>
      </w:r>
      <w:r>
        <w:t>pa</w:t>
      </w:r>
      <w:r w:rsidR="00E9116D">
        <w:softHyphen/>
      </w:r>
      <w:r>
        <w:t>ral</w:t>
      </w:r>
      <w:r w:rsidR="005742CD">
        <w:softHyphen/>
      </w:r>
      <w:r>
        <w:t xml:space="preserve">leelse aukuderea kohal. Siinkohal </w:t>
      </w:r>
      <w:r w:rsidR="00CE5097">
        <w:t xml:space="preserve">võib </w:t>
      </w:r>
      <w:r>
        <w:t>eel</w:t>
      </w:r>
      <w:r w:rsidR="00DA28DF">
        <w:softHyphen/>
      </w:r>
      <w:r>
        <w:t>da</w:t>
      </w:r>
      <w:r w:rsidR="00CE5097">
        <w:t>da</w:t>
      </w:r>
      <w:r>
        <w:t>, et dif</w:t>
      </w:r>
      <w:r w:rsidR="0059601D">
        <w:softHyphen/>
      </w:r>
      <w:r>
        <w:t>rakt</w:t>
      </w:r>
      <w:r w:rsidR="00E9116D">
        <w:softHyphen/>
      </w:r>
      <w:r>
        <w:t xml:space="preserve">sioonvõre ja </w:t>
      </w:r>
      <w:proofErr w:type="spellStart"/>
      <w:r>
        <w:t>tasapeegel</w:t>
      </w:r>
      <w:proofErr w:type="spellEnd"/>
      <w:r>
        <w:t xml:space="preserve"> on </w:t>
      </w:r>
      <w:r w:rsidR="00AF161E">
        <w:t>piisava</w:t>
      </w:r>
      <w:r>
        <w:t xml:space="preserve"> täpsusega vertikaalsed.</w:t>
      </w:r>
      <w:r w:rsidR="00946582">
        <w:t xml:space="preserve"> </w:t>
      </w:r>
      <w:r w:rsidR="00DE2CF5">
        <w:t>Kuivõrd edasised spektraalmõõtmised toimuvad samuti näh</w:t>
      </w:r>
      <w:r w:rsidR="00E9116D">
        <w:softHyphen/>
      </w:r>
      <w:r w:rsidR="00DE2CF5">
        <w:t>tava spektriala keskosa ümbruses, siis d</w:t>
      </w:r>
      <w:r w:rsidR="00CB559C">
        <w:t>ifraktsioon</w:t>
      </w:r>
      <w:r w:rsidR="00DA28DF">
        <w:softHyphen/>
      </w:r>
      <w:r w:rsidR="00CB559C">
        <w:t xml:space="preserve">võre </w:t>
      </w:r>
      <w:r w:rsidR="00DE2CF5">
        <w:t>jääbki sellisesse asendisse praktikumi lõpuni.</w:t>
      </w:r>
      <w:r w:rsidR="00770101">
        <w:t xml:space="preserve"> Mõõtke malliga ja pro</w:t>
      </w:r>
      <w:r w:rsidR="00721000">
        <w:softHyphen/>
      </w:r>
      <w:r w:rsidR="00770101">
        <w:t xml:space="preserve">tokollige difraktsiooninurga </w:t>
      </w:r>
      <m:oMath>
        <m:r>
          <w:rPr>
            <w:rFonts w:ascii="Cambria Math" w:hAnsi="Cambria Math"/>
          </w:rPr>
          <m:t>β</m:t>
        </m:r>
      </m:oMath>
      <w:r w:rsidR="00770101">
        <w:t xml:space="preserve"> väärtus.</w:t>
      </w:r>
      <w:r w:rsidR="00770101">
        <w:rPr>
          <w:rStyle w:val="FootnoteReference"/>
        </w:rPr>
        <w:footnoteReference w:id="2"/>
      </w:r>
    </w:p>
    <w:p w:rsidR="007C176B" w:rsidRDefault="00366355" w:rsidP="00E54B72">
      <w:r>
        <w:t>Vii</w:t>
      </w:r>
      <w:r>
        <w:softHyphen/>
        <w:t>mase elemendina asetage paika koondav lääts L</w:t>
      </w:r>
      <w:r w:rsidRPr="0002430F">
        <w:rPr>
          <w:vertAlign w:val="subscript"/>
        </w:rPr>
        <w:t>2</w:t>
      </w:r>
      <w:r>
        <w:t>, mis jäl</w:t>
      </w:r>
      <w:r w:rsidR="00721000">
        <w:softHyphen/>
      </w:r>
      <w:r>
        <w:t>legi peab jätma laserkiire suuna muutumatuks. Läätse võib paigu</w:t>
      </w:r>
      <w:r>
        <w:softHyphen/>
        <w:t>tada difraktsioonvõrele nii lähedale, et see ei hakkaks hiljem takis</w:t>
      </w:r>
      <w:r>
        <w:softHyphen/>
        <w:t xml:space="preserve">tama </w:t>
      </w:r>
      <w:proofErr w:type="spellStart"/>
      <w:r>
        <w:t>tasapeeglilt</w:t>
      </w:r>
      <w:proofErr w:type="spellEnd"/>
      <w:r>
        <w:t xml:space="preserve"> lähtuvat kollimeeritud </w:t>
      </w:r>
      <w:proofErr w:type="spellStart"/>
      <w:r>
        <w:t>kiirte</w:t>
      </w:r>
      <w:r w:rsidR="00721000">
        <w:softHyphen/>
      </w:r>
      <w:r>
        <w:t>kimpu</w:t>
      </w:r>
      <w:proofErr w:type="spellEnd"/>
      <w:r>
        <w:t>.</w:t>
      </w:r>
    </w:p>
    <w:p w:rsidR="006E5F96" w:rsidRDefault="001066C1" w:rsidP="00E54B72">
      <w:r>
        <w:rPr>
          <w:b/>
        </w:rPr>
        <w:t>4</w:t>
      </w:r>
      <w:r w:rsidR="00A14EC4" w:rsidRPr="00A14EC4">
        <w:rPr>
          <w:b/>
        </w:rPr>
        <w:t>. Kaamera paig</w:t>
      </w:r>
      <w:r w:rsidR="00460FB7">
        <w:rPr>
          <w:b/>
        </w:rPr>
        <w:t>aldamine</w:t>
      </w:r>
      <w:r w:rsidR="00A14EC4" w:rsidRPr="00A14EC4">
        <w:rPr>
          <w:b/>
        </w:rPr>
        <w:t>.</w:t>
      </w:r>
      <w:r w:rsidR="00A14EC4">
        <w:t xml:space="preserve"> A</w:t>
      </w:r>
      <w:r w:rsidR="00177F48">
        <w:t>se</w:t>
      </w:r>
      <w:r w:rsidR="006E5F96">
        <w:t>tage vastu sisendpilu</w:t>
      </w:r>
      <w:r w:rsidR="00177F48">
        <w:t xml:space="preserve"> lu</w:t>
      </w:r>
      <w:r w:rsidR="00D92661">
        <w:softHyphen/>
      </w:r>
      <w:r w:rsidR="00177F48">
        <w:t>mi</w:t>
      </w:r>
      <w:r w:rsidR="00D92661">
        <w:softHyphen/>
      </w:r>
      <w:r w:rsidR="00177F48">
        <w:t>nest</w:t>
      </w:r>
      <w:r w:rsidR="00D92661">
        <w:softHyphen/>
      </w:r>
      <w:r w:rsidR="00177F48">
        <w:t>sentslam</w:t>
      </w:r>
      <w:r w:rsidR="006E5F96">
        <w:t>p</w:t>
      </w:r>
      <w:r w:rsidR="00460FB7">
        <w:t xml:space="preserve">, </w:t>
      </w:r>
      <w:r w:rsidR="00177F48">
        <w:t>mi</w:t>
      </w:r>
      <w:r w:rsidR="00460FB7">
        <w:t>lle</w:t>
      </w:r>
      <w:r w:rsidR="00177F48">
        <w:t xml:space="preserve"> </w:t>
      </w:r>
      <w:r w:rsidR="008448BB">
        <w:t>mõningaid teravaid</w:t>
      </w:r>
      <w:r w:rsidR="00177F48">
        <w:t xml:space="preserve"> spektrijooni</w:t>
      </w:r>
      <w:r w:rsidR="00460FB7">
        <w:t xml:space="preserve"> </w:t>
      </w:r>
      <w:r w:rsidR="008448BB">
        <w:t xml:space="preserve">saab </w:t>
      </w:r>
      <w:r w:rsidR="00BA12A6">
        <w:t xml:space="preserve">ühtlasi </w:t>
      </w:r>
      <w:r w:rsidR="008448BB">
        <w:t>ka</w:t>
      </w:r>
      <w:r w:rsidR="00E9116D">
        <w:softHyphen/>
      </w:r>
      <w:r w:rsidR="008448BB">
        <w:t>sutada</w:t>
      </w:r>
      <w:r w:rsidR="00460FB7">
        <w:t xml:space="preserve"> kaamera fokuseerimiseks</w:t>
      </w:r>
      <w:r w:rsidR="00177F48">
        <w:t xml:space="preserve">. </w:t>
      </w:r>
      <w:r w:rsidR="005467E0">
        <w:t xml:space="preserve">Esmalt püüdke saavutada </w:t>
      </w:r>
      <w:r w:rsidR="00CB559C">
        <w:t>spektrikujutis</w:t>
      </w:r>
      <w:r w:rsidR="005467E0">
        <w:t xml:space="preserve">e moodustumine valgele ekraanile, </w:t>
      </w:r>
      <w:r w:rsidR="007D30FC">
        <w:t xml:space="preserve">asetades selle </w:t>
      </w:r>
      <w:r w:rsidR="00CB559C">
        <w:t>koondava läätse</w:t>
      </w:r>
      <w:r w:rsidR="00B82093">
        <w:t xml:space="preserve"> L</w:t>
      </w:r>
      <w:r w:rsidR="00B82093" w:rsidRPr="0002430F">
        <w:rPr>
          <w:vertAlign w:val="subscript"/>
        </w:rPr>
        <w:t>2</w:t>
      </w:r>
      <w:r w:rsidR="00CB559C">
        <w:t xml:space="preserve"> </w:t>
      </w:r>
      <w:r w:rsidR="00466271">
        <w:t>fokaaltasandis</w:t>
      </w:r>
      <w:r w:rsidR="005467E0">
        <w:t>se</w:t>
      </w:r>
      <w:r w:rsidR="00457E52">
        <w:t xml:space="preserve"> (kuju</w:t>
      </w:r>
      <w:r w:rsidR="00721000">
        <w:softHyphen/>
      </w:r>
      <w:r w:rsidR="00457E52">
        <w:t xml:space="preserve">tise </w:t>
      </w:r>
      <w:r w:rsidR="007D30FC">
        <w:t>detailseks vaatamiseks</w:t>
      </w:r>
      <w:r w:rsidR="00457E52">
        <w:t xml:space="preserve"> võib vajalik olla toa pimendamine)</w:t>
      </w:r>
      <w:r w:rsidR="00C621F0">
        <w:t>.</w:t>
      </w:r>
      <w:r w:rsidR="00354676">
        <w:t xml:space="preserve"> </w:t>
      </w:r>
      <w:r w:rsidR="00D75F7D">
        <w:t>Nihutage ekraan asen</w:t>
      </w:r>
      <w:r w:rsidR="00DB56BB">
        <w:softHyphen/>
      </w:r>
      <w:r w:rsidR="00D75F7D">
        <w:t>disse kus spektrijooned saavutavad mak</w:t>
      </w:r>
      <w:r w:rsidR="005742CD">
        <w:softHyphen/>
      </w:r>
      <w:r w:rsidR="00D75F7D">
        <w:t>simaalse tera</w:t>
      </w:r>
      <w:r w:rsidR="00E9116D">
        <w:softHyphen/>
      </w:r>
      <w:r w:rsidR="00D75F7D">
        <w:t>vuse.</w:t>
      </w:r>
    </w:p>
    <w:p w:rsidR="00114FF3" w:rsidRDefault="006E5F96" w:rsidP="00E54B72">
      <w:r>
        <w:t>Nüüd võib ekraani asemele paigutada fotokaamera, nii et spektrikujutis koonduks sensori pinnale.</w:t>
      </w:r>
      <w:r w:rsidR="0016076D">
        <w:t xml:space="preserve"> </w:t>
      </w:r>
      <w:r w:rsidR="00A65BA4">
        <w:t>Sensor on tsentreeri</w:t>
      </w:r>
      <w:r w:rsidR="00E9116D">
        <w:softHyphen/>
      </w:r>
      <w:r w:rsidR="00A65BA4">
        <w:t xml:space="preserve">tud kaamera kinnituse suhtes. </w:t>
      </w:r>
      <w:r>
        <w:t>Laser</w:t>
      </w:r>
      <w:r w:rsidR="00721000">
        <w:softHyphen/>
      </w:r>
      <w:r>
        <w:t xml:space="preserve">kiire tagasipeegelduse järgi </w:t>
      </w:r>
      <w:r w:rsidR="003615EA">
        <w:t xml:space="preserve">saab </w:t>
      </w:r>
      <w:r>
        <w:t>sensor</w:t>
      </w:r>
      <w:r w:rsidR="003615EA">
        <w:t>i orienteerida täpselt</w:t>
      </w:r>
      <w:r>
        <w:t xml:space="preserve"> risti langeva kiirega.</w:t>
      </w:r>
      <w:r w:rsidR="003615EA">
        <w:t xml:space="preserve"> Kaamera kõrgust ei pea reguleerima, sest sensor on piisavalt suur</w:t>
      </w:r>
      <w:r w:rsidR="00211FA5">
        <w:t xml:space="preserve"> spektri </w:t>
      </w:r>
      <w:r w:rsidR="00C156F0">
        <w:t xml:space="preserve">heledaima piirkonna </w:t>
      </w:r>
      <w:r w:rsidR="00211FA5">
        <w:t>haaramiseks</w:t>
      </w:r>
      <w:r w:rsidR="003615EA">
        <w:t>.</w:t>
      </w:r>
      <w:r>
        <w:t xml:space="preserve"> F</w:t>
      </w:r>
      <w:r w:rsidR="0016076D">
        <w:t>ikseeri</w:t>
      </w:r>
      <w:r>
        <w:t>ge</w:t>
      </w:r>
      <w:r w:rsidR="0016076D">
        <w:t xml:space="preserve"> </w:t>
      </w:r>
      <w:r w:rsidR="002052FD">
        <w:t>kaa</w:t>
      </w:r>
      <w:r w:rsidR="005742CD">
        <w:softHyphen/>
      </w:r>
      <w:r w:rsidR="002052FD">
        <w:t xml:space="preserve">mera </w:t>
      </w:r>
      <w:r w:rsidR="0016076D">
        <w:t>alus poldiga laua külge</w:t>
      </w:r>
      <w:r w:rsidR="00251806">
        <w:t>.</w:t>
      </w:r>
    </w:p>
    <w:p w:rsidR="002052FD" w:rsidRDefault="006E5F96" w:rsidP="00E54B72">
      <w:r>
        <w:lastRenderedPageBreak/>
        <w:t>Viimaks</w:t>
      </w:r>
      <w:r w:rsidR="00EA7462">
        <w:t xml:space="preserve"> katke spektromeeter musta pappümbrisega</w:t>
      </w:r>
      <w:r>
        <w:t>.</w:t>
      </w:r>
      <w:r w:rsidR="00EA7462">
        <w:t xml:space="preserve"> Viimases on ole</w:t>
      </w:r>
      <w:r w:rsidR="00721000">
        <w:softHyphen/>
      </w:r>
      <w:r w:rsidR="00EA7462">
        <w:t>mas ava sisendpilu ja kaamera jaoks ning luuk, mis või</w:t>
      </w:r>
      <w:r w:rsidR="005742CD">
        <w:softHyphen/>
      </w:r>
      <w:r w:rsidR="00EA7462">
        <w:t>maldab ligipääsu läätse L</w:t>
      </w:r>
      <w:r w:rsidR="00EA7462" w:rsidRPr="0002430F">
        <w:rPr>
          <w:vertAlign w:val="subscript"/>
        </w:rPr>
        <w:t>2</w:t>
      </w:r>
      <w:r w:rsidR="00EA7462">
        <w:t xml:space="preserve"> kinnitusele. Ideaaljuhul peaks val</w:t>
      </w:r>
      <w:r w:rsidR="005742CD">
        <w:softHyphen/>
      </w:r>
      <w:r w:rsidR="00EA7462">
        <w:t>gus pää</w:t>
      </w:r>
      <w:r w:rsidR="00721000">
        <w:softHyphen/>
      </w:r>
      <w:r w:rsidR="00EA7462">
        <w:t xml:space="preserve">sema </w:t>
      </w:r>
      <w:proofErr w:type="spellStart"/>
      <w:r w:rsidR="00EA7462">
        <w:t>spektro</w:t>
      </w:r>
      <w:r w:rsidR="00EA7462">
        <w:softHyphen/>
        <w:t>meetrisse</w:t>
      </w:r>
      <w:proofErr w:type="spellEnd"/>
      <w:r w:rsidR="00EA7462">
        <w:t xml:space="preserve"> vaid läbi sisendpilu.</w:t>
      </w:r>
    </w:p>
    <w:p w:rsidR="000943D5" w:rsidRDefault="00BA12A6" w:rsidP="00E54B72">
      <w:r w:rsidRPr="00BA12A6">
        <w:rPr>
          <w:b/>
        </w:rPr>
        <w:t>5. Fokuseerimine ja spektri mõõtmine.</w:t>
      </w:r>
      <w:r w:rsidR="00EA7462">
        <w:rPr>
          <w:noProof/>
          <w:lang w:val="en-US"/>
        </w:rPr>
        <w:drawing>
          <wp:anchor distT="0" distB="0" distL="114300" distR="114300" simplePos="0" relativeHeight="251659264" behindDoc="0" locked="1" layoutInCell="1" allowOverlap="0" wp14:anchorId="16DBB171" wp14:editId="0533014A">
            <wp:simplePos x="0" y="0"/>
            <wp:positionH relativeFrom="column">
              <wp:align>right</wp:align>
            </wp:positionH>
            <wp:positionV relativeFrom="paragraph">
              <wp:posOffset>720090</wp:posOffset>
            </wp:positionV>
            <wp:extent cx="611505" cy="683260"/>
            <wp:effectExtent l="0" t="0" r="0" b="2540"/>
            <wp:wrapSquare wrapText="lef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kuseerimin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2000" cy="68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F3">
        <w:t xml:space="preserve"> </w:t>
      </w:r>
      <w:r w:rsidR="00F67608">
        <w:t>Spektraalmõõtmis</w:t>
      </w:r>
      <w:r w:rsidR="00087084">
        <w:softHyphen/>
      </w:r>
      <w:r w:rsidR="00F67608">
        <w:t>teks seame pilu laiuseks 20 µm.</w:t>
      </w:r>
      <w:r w:rsidR="00F67608">
        <w:rPr>
          <w:rStyle w:val="FootnoteReference"/>
        </w:rPr>
        <w:footnoteReference w:id="3"/>
      </w:r>
      <w:r w:rsidR="00F67608">
        <w:t xml:space="preserve"> </w:t>
      </w:r>
      <w:r w:rsidR="00EA7462">
        <w:t>Lülitage kaamera sisse ja va</w:t>
      </w:r>
      <w:r w:rsidR="00087084">
        <w:softHyphen/>
      </w:r>
      <w:r w:rsidR="00EA7462">
        <w:t>lige manuaalse särituse re</w:t>
      </w:r>
      <w:r w:rsidR="00EA7462">
        <w:softHyphen/>
        <w:t>žiim. Seejuures tuleb eelistada või</w:t>
      </w:r>
      <w:r w:rsidR="00087084">
        <w:softHyphen/>
      </w:r>
      <w:r w:rsidR="00EA7462">
        <w:t>malikult lühikest ekspositsioo</w:t>
      </w:r>
      <w:r w:rsidR="00721000">
        <w:softHyphen/>
      </w:r>
      <w:r w:rsidR="00EA7462">
        <w:t>niaega, et spektri</w:t>
      </w:r>
      <w:r w:rsidR="005742CD">
        <w:softHyphen/>
      </w:r>
      <w:r w:rsidR="00EA7462">
        <w:t>joonte asuko</w:t>
      </w:r>
      <w:r w:rsidR="00EC629E">
        <w:softHyphen/>
      </w:r>
      <w:r w:rsidR="00EA7462">
        <w:t>has ei oleks sensor küllastuses (vastasel juhul te</w:t>
      </w:r>
      <w:r w:rsidR="005742CD">
        <w:softHyphen/>
      </w:r>
      <w:r w:rsidR="00EA7462">
        <w:t>ravaid spektrijooni ekraanile ei teki). Kaa</w:t>
      </w:r>
      <w:r w:rsidR="00721000">
        <w:softHyphen/>
      </w:r>
      <w:r w:rsidR="00EA7462">
        <w:t>mera täpseks fokuseerimiseks on ka</w:t>
      </w:r>
      <w:r w:rsidR="00087084">
        <w:softHyphen/>
      </w:r>
      <w:r w:rsidR="00EA7462">
        <w:t>sulik akti</w:t>
      </w:r>
      <w:r w:rsidR="00721000">
        <w:softHyphen/>
      </w:r>
      <w:r w:rsidR="00EA7462">
        <w:t>veerida ka manuaalse fokusee</w:t>
      </w:r>
      <w:r w:rsidR="00EA7462">
        <w:softHyphen/>
        <w:t>rimise režiim, mis kuvab LCD ekraanil suurendatud kujutise. Lii</w:t>
      </w:r>
      <w:r w:rsidR="00721000">
        <w:softHyphen/>
      </w:r>
      <w:r w:rsidR="00EA7462">
        <w:t>gu</w:t>
      </w:r>
      <w:r w:rsidR="00087084">
        <w:softHyphen/>
      </w:r>
      <w:r w:rsidR="00EA7462">
        <w:t>tage kujutis spektri keskele ja läätse L</w:t>
      </w:r>
      <w:r w:rsidR="00EA7462" w:rsidRPr="00EA7462">
        <w:rPr>
          <w:vertAlign w:val="subscript"/>
        </w:rPr>
        <w:t>2</w:t>
      </w:r>
      <w:r w:rsidR="00EA7462">
        <w:t xml:space="preserve"> nihu</w:t>
      </w:r>
      <w:r w:rsidR="00721000">
        <w:softHyphen/>
      </w:r>
      <w:r w:rsidR="00EA7462">
        <w:t>tamisega piki op</w:t>
      </w:r>
      <w:r w:rsidR="00087084">
        <w:softHyphen/>
      </w:r>
      <w:r w:rsidR="00EA7462">
        <w:t>tilist telge püüdke saavutada olukord, kus keskne intensiivne roheline spekt</w:t>
      </w:r>
      <w:r w:rsidR="00721000">
        <w:softHyphen/>
      </w:r>
      <w:r w:rsidR="00EA7462">
        <w:t>rijoon oleks maksimaal</w:t>
      </w:r>
      <w:r w:rsidR="005742CD">
        <w:softHyphen/>
      </w:r>
      <w:r w:rsidR="00EA7462">
        <w:t>selt selgelt lõhenenud kaheks kompo</w:t>
      </w:r>
      <w:r w:rsidR="00721000">
        <w:softHyphen/>
      </w:r>
      <w:r w:rsidR="00EA7462">
        <w:t>nendiks, kusjuures üks joon</w:t>
      </w:r>
      <w:r w:rsidR="00EC629E">
        <w:softHyphen/>
      </w:r>
      <w:r w:rsidR="00EA7462">
        <w:t xml:space="preserve">test </w:t>
      </w:r>
      <w:r w:rsidR="00B44E09">
        <w:t>(mis pärineb gaaslahendu</w:t>
      </w:r>
      <w:r w:rsidR="00721000">
        <w:softHyphen/>
      </w:r>
      <w:r w:rsidR="00B44E09">
        <w:t xml:space="preserve">sest) </w:t>
      </w:r>
      <w:r w:rsidR="008448BB">
        <w:t xml:space="preserve">peab </w:t>
      </w:r>
      <w:r w:rsidR="00EA7462">
        <w:t>muutu</w:t>
      </w:r>
      <w:r w:rsidR="008448BB">
        <w:t>ma</w:t>
      </w:r>
      <w:r w:rsidR="00EA7462">
        <w:t xml:space="preserve"> äärmi</w:t>
      </w:r>
      <w:r w:rsidR="005742CD">
        <w:softHyphen/>
      </w:r>
      <w:r w:rsidR="00EA7462">
        <w:t>selt te</w:t>
      </w:r>
      <w:r w:rsidR="00EC629E">
        <w:softHyphen/>
      </w:r>
      <w:r w:rsidR="00EA7462">
        <w:t>ravaks.</w:t>
      </w:r>
    </w:p>
    <w:p w:rsidR="00567A91" w:rsidRDefault="00BA12A6" w:rsidP="00E54B72">
      <w:r>
        <w:t xml:space="preserve">Lambi </w:t>
      </w:r>
      <w:r w:rsidR="0010546B">
        <w:t>spektr</w:t>
      </w:r>
      <w:r w:rsidR="00C145C1">
        <w:t>i</w:t>
      </w:r>
      <w:r>
        <w:t xml:space="preserve"> </w:t>
      </w:r>
      <w:r w:rsidR="00C145C1">
        <w:t>võiks</w:t>
      </w:r>
      <w:r w:rsidR="0010546B">
        <w:t xml:space="preserve"> mõõta </w:t>
      </w:r>
      <w:r>
        <w:t>vähemalt kolme</w:t>
      </w:r>
      <w:r w:rsidR="0010546B">
        <w:t xml:space="preserve"> erineva </w:t>
      </w:r>
      <w:r w:rsidR="00C145C1">
        <w:t>säri</w:t>
      </w:r>
      <w:r w:rsidR="0010546B">
        <w:t>ajaga.</w:t>
      </w:r>
      <w:r w:rsidR="00134CFD">
        <w:t xml:space="preserve"> </w:t>
      </w:r>
      <w:r w:rsidR="0010546B">
        <w:t xml:space="preserve">Vähim </w:t>
      </w:r>
      <w:r w:rsidR="00C145C1">
        <w:t>säri</w:t>
      </w:r>
      <w:r w:rsidR="0010546B">
        <w:t xml:space="preserve">aeg peaks garanteerima, et ka kõige intensiivsemad spektrijooned ei küllasta sensorit. Suurem ekspositsiooniaeg võib </w:t>
      </w:r>
      <w:r w:rsidR="00244A94">
        <w:t xml:space="preserve">siiski </w:t>
      </w:r>
      <w:r w:rsidR="0010546B">
        <w:t>olla kasulik nõrgemate spektrijoonte vaatlemiseks.</w:t>
      </w:r>
      <w:r w:rsidR="002105E3">
        <w:t xml:space="preserve"> </w:t>
      </w:r>
      <w:r w:rsidR="00D816FE">
        <w:t>Pärast säritust saadud k</w:t>
      </w:r>
      <w:r w:rsidR="002105E3">
        <w:t>ujutis salvestub automaatselt JPEG-failina.</w:t>
      </w:r>
      <w:r w:rsidR="00114FF3">
        <w:t xml:space="preserve"> </w:t>
      </w:r>
    </w:p>
    <w:p w:rsidR="00DF340A" w:rsidRPr="00A5660A" w:rsidRDefault="00567A91" w:rsidP="00E54B72">
      <w:r>
        <w:t>Viimaks</w:t>
      </w:r>
      <w:r w:rsidR="00114FF3">
        <w:t xml:space="preserve"> võiks veel korra seadistada kaamera fookust ja kor</w:t>
      </w:r>
      <w:r w:rsidR="005742CD">
        <w:softHyphen/>
      </w:r>
      <w:r w:rsidR="00114FF3">
        <w:t>rata spektri mõõtmist.</w:t>
      </w:r>
    </w:p>
    <w:p w:rsidR="0022386A" w:rsidRDefault="00EE65C5" w:rsidP="00101B1C">
      <w:pPr>
        <w:pStyle w:val="Heading1"/>
      </w:pPr>
      <w:bookmarkStart w:id="9" w:name="_Toc536624995"/>
      <w:r>
        <w:t>Andmete töötlemine</w:t>
      </w:r>
      <w:r w:rsidR="00101B1C">
        <w:t xml:space="preserve"> ja protokolli vormista</w:t>
      </w:r>
      <w:r w:rsidR="009E7CC6">
        <w:softHyphen/>
      </w:r>
      <w:r w:rsidR="00101B1C">
        <w:t>mine</w:t>
      </w:r>
      <w:bookmarkEnd w:id="9"/>
    </w:p>
    <w:p w:rsidR="008B33AE" w:rsidRDefault="001933B9" w:rsidP="00A60466">
      <w:r>
        <w:t>Ar</w:t>
      </w:r>
      <w:r>
        <w:softHyphen/>
        <w:t>vutused võib teos</w:t>
      </w:r>
      <w:r>
        <w:softHyphen/>
        <w:t>tada ja protokolli vormistada meelevald</w:t>
      </w:r>
      <w:r w:rsidR="00C26077">
        <w:softHyphen/>
      </w:r>
      <w:r>
        <w:t xml:space="preserve">ses süsteemis (MS Word, </w:t>
      </w:r>
      <w:proofErr w:type="spellStart"/>
      <w:r>
        <w:t>Mathcad</w:t>
      </w:r>
      <w:proofErr w:type="spellEnd"/>
      <w:r>
        <w:t xml:space="preserve">, </w:t>
      </w:r>
      <w:proofErr w:type="spellStart"/>
      <w:r>
        <w:t>Jupyter</w:t>
      </w:r>
      <w:proofErr w:type="spellEnd"/>
      <w:r>
        <w:t>, jne), kuid proto</w:t>
      </w:r>
      <w:r w:rsidR="00C26077">
        <w:softHyphen/>
      </w:r>
      <w:r>
        <w:t xml:space="preserve">koll peab olema viimaks esitatav lõppkujunduses tervikliku failina (nt </w:t>
      </w:r>
      <w:r w:rsidR="008F735F">
        <w:t xml:space="preserve">PDF </w:t>
      </w:r>
      <w:r>
        <w:t xml:space="preserve">või </w:t>
      </w:r>
      <w:r w:rsidR="008F735F">
        <w:t>HTML</w:t>
      </w:r>
      <w:r>
        <w:t>)</w:t>
      </w:r>
      <w:r w:rsidR="008F735F">
        <w:t>.</w:t>
      </w:r>
      <w:r>
        <w:t xml:space="preserve"> </w:t>
      </w:r>
      <w:r w:rsidR="008F735F">
        <w:t xml:space="preserve">Protokoll peab olema loogilises järjestuses liigendatud (nagu järgnevas kirjeldatud) ja kõik andmetöötlusetapid arusaadavalt pealkirjastatud. </w:t>
      </w:r>
      <w:r w:rsidR="00A60466">
        <w:t>Piisavate selgitustega ja korrektselt vormis</w:t>
      </w:r>
      <w:r w:rsidR="00DA28DF">
        <w:softHyphen/>
      </w:r>
      <w:r w:rsidR="00A60466">
        <w:t xml:space="preserve">tatuna </w:t>
      </w:r>
      <w:r w:rsidR="008F735F">
        <w:t xml:space="preserve">tuleb </w:t>
      </w:r>
      <w:r w:rsidR="00A60466">
        <w:t xml:space="preserve">välja tuua kõik vajalikud </w:t>
      </w:r>
      <w:r w:rsidR="00525AB7">
        <w:t>lähte</w:t>
      </w:r>
      <w:r w:rsidR="00A60466">
        <w:t xml:space="preserve">andmed, </w:t>
      </w:r>
      <w:r w:rsidR="00525AB7">
        <w:t>arvutusteks ka</w:t>
      </w:r>
      <w:r w:rsidR="00721000">
        <w:softHyphen/>
      </w:r>
      <w:r w:rsidR="00525AB7">
        <w:t>sutatud valemid</w:t>
      </w:r>
      <w:r w:rsidR="00A60466">
        <w:t xml:space="preserve"> ja </w:t>
      </w:r>
      <w:r w:rsidR="00525AB7">
        <w:t>ar</w:t>
      </w:r>
      <w:r w:rsidR="00C26077">
        <w:softHyphen/>
      </w:r>
      <w:r w:rsidR="00525AB7">
        <w:t>vutustulemused</w:t>
      </w:r>
      <w:r w:rsidR="008F735F">
        <w:t>.</w:t>
      </w:r>
    </w:p>
    <w:p w:rsidR="00C00846" w:rsidRDefault="00253347" w:rsidP="00A60466">
      <w:r>
        <w:t>V</w:t>
      </w:r>
      <w:r w:rsidR="00C00846">
        <w:t xml:space="preserve">eaarvutus on </w:t>
      </w:r>
      <w:r w:rsidR="009F4FDE">
        <w:t>nõutav</w:t>
      </w:r>
      <w:r w:rsidR="00C00846">
        <w:t xml:space="preserve"> vaid difraktsioonvõre võresammu ja </w:t>
      </w:r>
      <w:proofErr w:type="spellStart"/>
      <w:r w:rsidR="000F109D">
        <w:t>spektromeetri</w:t>
      </w:r>
      <w:proofErr w:type="spellEnd"/>
      <w:r w:rsidR="000F109D">
        <w:t xml:space="preserve"> </w:t>
      </w:r>
      <w:r w:rsidR="00C00846">
        <w:t>teoreetilise dispersiooni jaoks.</w:t>
      </w:r>
      <w:r w:rsidR="008B33AE">
        <w:t xml:space="preserve"> Seejuures, kuna tegemist on võrdlemisi lihtsate valemitega, siis kaudmõõtmise määramatuse jaoks vajalikud osatuletised võiks leida käsitsi ja korrektselt välja kirjutada (st mitte leida numbrilise või süm</w:t>
      </w:r>
      <w:r w:rsidR="00C26077">
        <w:softHyphen/>
      </w:r>
      <w:r w:rsidR="008B33AE">
        <w:t>bolarvutuse teel).</w:t>
      </w:r>
    </w:p>
    <w:p w:rsidR="002927B7" w:rsidRDefault="000710F4" w:rsidP="00A60466">
      <w:r>
        <w:t>Proto</w:t>
      </w:r>
      <w:r w:rsidR="00E920CE">
        <w:softHyphen/>
      </w:r>
      <w:r>
        <w:t>koll tuleb saata e-postiga praktikumi juhendajale aad</w:t>
      </w:r>
      <w:r>
        <w:softHyphen/>
        <w:t>res</w:t>
      </w:r>
      <w:r>
        <w:softHyphen/>
        <w:t xml:space="preserve">sil </w:t>
      </w:r>
      <w:hyperlink r:id="rId16" w:history="1">
        <w:r w:rsidRPr="00725721">
          <w:rPr>
            <w:rStyle w:val="Hyperlink"/>
          </w:rPr>
          <w:t>valter.kiisk@ut.ee</w:t>
        </w:r>
      </w:hyperlink>
      <w:r>
        <w:t>.</w:t>
      </w:r>
    </w:p>
    <w:p w:rsidR="00A60466" w:rsidRDefault="00DA35C0" w:rsidP="00A60466">
      <w:r>
        <w:t>Järgnevalt</w:t>
      </w:r>
      <w:r w:rsidR="002927B7">
        <w:t xml:space="preserve"> </w:t>
      </w:r>
      <w:r w:rsidR="000B178C">
        <w:t>anname mõned suunised</w:t>
      </w:r>
      <w:r w:rsidR="002927B7">
        <w:t xml:space="preserve"> </w:t>
      </w:r>
      <w:r w:rsidR="000B178C">
        <w:t>arvutuste</w:t>
      </w:r>
      <w:r>
        <w:t xml:space="preserve"> </w:t>
      </w:r>
      <w:r w:rsidR="000B178C">
        <w:t xml:space="preserve">teostamiseks </w:t>
      </w:r>
      <w:proofErr w:type="spellStart"/>
      <w:r w:rsidR="002927B7">
        <w:t>Mathcad’i</w:t>
      </w:r>
      <w:r w:rsidR="0083533E">
        <w:t>s</w:t>
      </w:r>
      <w:proofErr w:type="spellEnd"/>
      <w:r w:rsidR="000710F4">
        <w:t xml:space="preserve"> ja </w:t>
      </w:r>
      <w:proofErr w:type="spellStart"/>
      <w:r w:rsidR="000710F4">
        <w:t>Pythonis</w:t>
      </w:r>
      <w:proofErr w:type="spellEnd"/>
      <w:r w:rsidR="0083533E">
        <w:t>.</w:t>
      </w:r>
    </w:p>
    <w:p w:rsidR="000710F4" w:rsidRDefault="000710F4" w:rsidP="000710F4">
      <w:pPr>
        <w:pStyle w:val="Heading2"/>
      </w:pPr>
      <w:bookmarkStart w:id="10" w:name="_Toc536624996"/>
      <w:proofErr w:type="spellStart"/>
      <w:r>
        <w:t>Mathcad</w:t>
      </w:r>
      <w:bookmarkEnd w:id="10"/>
      <w:proofErr w:type="spellEnd"/>
    </w:p>
    <w:p w:rsidR="008F735F" w:rsidRPr="008F735F" w:rsidRDefault="008F735F" w:rsidP="008F735F">
      <w:proofErr w:type="spellStart"/>
      <w:r>
        <w:t>Mathcad’i</w:t>
      </w:r>
      <w:proofErr w:type="spellEnd"/>
      <w:r>
        <w:t xml:space="preserve"> puhul tuleks võimaluste piires kasutada loomulikke muutujanimesid ja ühikuid (kooskõlas füüsikaliste suuruste tähistega käesolevas juhendis). Sellest hoolimata tuleks lühi</w:t>
      </w:r>
      <w:r w:rsidR="00C26077">
        <w:softHyphen/>
      </w:r>
      <w:r>
        <w:t xml:space="preserve">dalt kommenteerida iga kasutuselevõetud muutuja või saadud </w:t>
      </w:r>
      <w:r>
        <w:t xml:space="preserve">arvutustulemuse tähendus. </w:t>
      </w:r>
      <w:proofErr w:type="spellStart"/>
      <w:r>
        <w:t>Mathcad’i</w:t>
      </w:r>
      <w:proofErr w:type="spellEnd"/>
      <w:r>
        <w:t xml:space="preserve"> jaoks on </w:t>
      </w:r>
      <w:proofErr w:type="spellStart"/>
      <w:r>
        <w:t>Moodle’s</w:t>
      </w:r>
      <w:proofErr w:type="spellEnd"/>
      <w:r>
        <w:t xml:space="preserve"> saa</w:t>
      </w:r>
      <w:r w:rsidR="00C26077">
        <w:softHyphen/>
      </w:r>
      <w:r>
        <w:t>daval protokolli toorik</w:t>
      </w:r>
      <w:r w:rsidR="009E402C">
        <w:t>, kus on kirjas üldine arvutusloogika</w:t>
      </w:r>
      <w:r>
        <w:t>.</w:t>
      </w:r>
    </w:p>
    <w:p w:rsidR="00DA35C0" w:rsidRDefault="00DA35C0" w:rsidP="00DA35C0">
      <w:r w:rsidRPr="00EE18F3">
        <w:rPr>
          <w:b/>
        </w:rPr>
        <w:t>1.</w:t>
      </w:r>
      <w:r>
        <w:rPr>
          <w:b/>
        </w:rPr>
        <w:t> </w:t>
      </w:r>
      <w:r w:rsidR="00FF436E">
        <w:rPr>
          <w:b/>
        </w:rPr>
        <w:t>Pildifaili</w:t>
      </w:r>
      <w:r w:rsidR="002A6611">
        <w:rPr>
          <w:b/>
        </w:rPr>
        <w:t xml:space="preserve"> </w:t>
      </w:r>
      <w:r w:rsidR="002A6611" w:rsidRPr="002A6611">
        <w:rPr>
          <w:b/>
        </w:rPr>
        <w:t>ettevalmist</w:t>
      </w:r>
      <w:r w:rsidR="00FF436E">
        <w:rPr>
          <w:b/>
        </w:rPr>
        <w:t>us</w:t>
      </w:r>
      <w:r w:rsidRPr="00EE18F3">
        <w:rPr>
          <w:b/>
        </w:rPr>
        <w:t>.</w:t>
      </w:r>
      <w:r>
        <w:t xml:space="preserve"> Salvestatud spekt</w:t>
      </w:r>
      <w:r w:rsidR="002A6611">
        <w:softHyphen/>
      </w:r>
      <w:r>
        <w:t>ri</w:t>
      </w:r>
      <w:r w:rsidR="002A6611">
        <w:softHyphen/>
      </w:r>
      <w:r>
        <w:t>ku</w:t>
      </w:r>
      <w:r w:rsidR="002A6611">
        <w:softHyphen/>
      </w:r>
      <w:r>
        <w:t>ju</w:t>
      </w:r>
      <w:r w:rsidR="002A6611">
        <w:softHyphen/>
      </w:r>
      <w:r>
        <w:t>ti</w:t>
      </w:r>
      <w:r w:rsidR="002A6611">
        <w:softHyphen/>
      </w:r>
      <w:r>
        <w:t xml:space="preserve">sed on algkujul (14 megapikslit) liiga massiivsed </w:t>
      </w:r>
      <w:proofErr w:type="spellStart"/>
      <w:r>
        <w:t>Mathcad’i</w:t>
      </w:r>
      <w:proofErr w:type="spellEnd"/>
      <w:r>
        <w:t xml:space="preserve"> lugemi</w:t>
      </w:r>
      <w:r w:rsidR="00721000">
        <w:softHyphen/>
      </w:r>
      <w:r>
        <w:t>seks. Fotodest tuleks välja lõi</w:t>
      </w:r>
      <w:r>
        <w:softHyphen/>
        <w:t>gata vaid intensiiv</w:t>
      </w:r>
      <w:r w:rsidR="00FF436E">
        <w:t>s</w:t>
      </w:r>
      <w:r>
        <w:t>e</w:t>
      </w:r>
      <w:r w:rsidR="00FF436E">
        <w:t>im</w:t>
      </w:r>
      <w:r>
        <w:t xml:space="preserve"> </w:t>
      </w:r>
      <w:proofErr w:type="spellStart"/>
      <w:r>
        <w:t>ridade</w:t>
      </w:r>
      <w:r w:rsidR="00721000">
        <w:softHyphen/>
      </w:r>
      <w:r>
        <w:t>vahemik</w:t>
      </w:r>
      <w:proofErr w:type="spellEnd"/>
      <w:r w:rsidR="00FF436E">
        <w:t xml:space="preserve"> (see ei pruugi paikneda täpselt sensori keskel)</w:t>
      </w:r>
      <w:r>
        <w:t xml:space="preserve">. Seda operatsiooni </w:t>
      </w:r>
      <w:r w:rsidR="00F22FA6">
        <w:t xml:space="preserve">(kärpimist, </w:t>
      </w:r>
      <w:proofErr w:type="spellStart"/>
      <w:r w:rsidR="00F22FA6">
        <w:t>i.k</w:t>
      </w:r>
      <w:proofErr w:type="spellEnd"/>
      <w:r w:rsidR="00F22FA6">
        <w:t xml:space="preserve">. </w:t>
      </w:r>
      <w:proofErr w:type="gramStart"/>
      <w:r w:rsidR="00F22FA6" w:rsidRPr="00F22FA6">
        <w:rPr>
          <w:rStyle w:val="EnglishTerm"/>
        </w:rPr>
        <w:t>crop</w:t>
      </w:r>
      <w:proofErr w:type="gramEnd"/>
      <w:r w:rsidR="00F22FA6">
        <w:t xml:space="preserve">) </w:t>
      </w:r>
      <w:r>
        <w:t xml:space="preserve">saab läbi viia </w:t>
      </w:r>
      <w:r w:rsidR="003B3DCE">
        <w:t xml:space="preserve">tüüpilise </w:t>
      </w:r>
      <w:r>
        <w:t>foto</w:t>
      </w:r>
      <w:r w:rsidR="008F410C">
        <w:softHyphen/>
      </w:r>
      <w:r>
        <w:t>töötlusprog</w:t>
      </w:r>
      <w:r>
        <w:softHyphen/>
        <w:t xml:space="preserve">rammiga, näiteks vabavaralise rakendusega </w:t>
      </w:r>
      <w:proofErr w:type="spellStart"/>
      <w:r w:rsidRPr="00443034">
        <w:rPr>
          <w:rStyle w:val="App"/>
        </w:rPr>
        <w:t>IrfanView</w:t>
      </w:r>
      <w:proofErr w:type="spellEnd"/>
      <w:r>
        <w:rPr>
          <w:rStyle w:val="App"/>
        </w:rPr>
        <w:t xml:space="preserve"> </w:t>
      </w:r>
      <w:r>
        <w:t>(</w:t>
      </w:r>
      <w:r>
        <w:rPr>
          <w:rStyle w:val="GUI"/>
        </w:rPr>
        <w:t xml:space="preserve">Edit </w:t>
      </w:r>
      <w:r w:rsidRPr="007161D8">
        <w:rPr>
          <w:rStyle w:val="GUI"/>
        </w:rPr>
        <w:sym w:font="Wingdings 3" w:char="F07D"/>
      </w:r>
      <w:r>
        <w:rPr>
          <w:rStyle w:val="GUI"/>
        </w:rPr>
        <w:t xml:space="preserve"> Crop selection</w:t>
      </w:r>
      <w:r>
        <w:t xml:space="preserve">). </w:t>
      </w:r>
      <w:r w:rsidR="004F0FC3">
        <w:t>Sama programm lubab uurida ka üksikute pikslite signaale</w:t>
      </w:r>
      <w:r w:rsidR="00FB5FA4">
        <w:t xml:space="preserve"> (</w:t>
      </w:r>
      <w:r w:rsidR="004F0FC3">
        <w:t>veendumaks et pilt ei ole üle eksponeeritud</w:t>
      </w:r>
      <w:r w:rsidR="00FB5FA4">
        <w:t>)</w:t>
      </w:r>
      <w:r w:rsidR="004F0FC3">
        <w:t>. 24-bitises pildifailis iga primaarvärvuse heledust kirjeldab täisarv vahemikus 0 kuni  255 (st 8</w:t>
      </w:r>
      <w:r w:rsidR="00FF436E">
        <w:t>-</w:t>
      </w:r>
      <w:r w:rsidR="004F0FC3">
        <w:t>biti</w:t>
      </w:r>
      <w:r w:rsidR="00FF436E">
        <w:t>ne väärtus</w:t>
      </w:r>
      <w:r w:rsidR="004F0FC3">
        <w:t>)</w:t>
      </w:r>
      <w:r w:rsidR="00FB5FA4">
        <w:t>, seega tuleks jäl</w:t>
      </w:r>
      <w:r w:rsidR="00721000">
        <w:softHyphen/>
      </w:r>
      <w:r w:rsidR="00FB5FA4">
        <w:t xml:space="preserve">gida, et intensiivseimate spektrijoonte kohal oleks heledus </w:t>
      </w:r>
      <w:r w:rsidR="009D15CB">
        <w:t>kindlalt</w:t>
      </w:r>
      <w:r w:rsidR="00FF436E">
        <w:t xml:space="preserve"> </w:t>
      </w:r>
      <w:r w:rsidR="00FB5FA4">
        <w:t>väiksem kui 255</w:t>
      </w:r>
      <w:r w:rsidR="004F0FC3">
        <w:t>.</w:t>
      </w:r>
      <w:r w:rsidR="00FB5FA4">
        <w:t xml:space="preserve"> </w:t>
      </w:r>
      <w:r w:rsidR="004707C9">
        <w:t>Kärbi</w:t>
      </w:r>
      <w:r w:rsidR="008F410C">
        <w:softHyphen/>
      </w:r>
      <w:r w:rsidR="004707C9">
        <w:t>tud</w:t>
      </w:r>
      <w:r w:rsidR="00FB5FA4">
        <w:t xml:space="preserve"> kuju</w:t>
      </w:r>
      <w:r w:rsidR="00C26077">
        <w:softHyphen/>
      </w:r>
      <w:r w:rsidR="00FB5FA4">
        <w:t xml:space="preserve">tised salvestada </w:t>
      </w:r>
      <w:r w:rsidR="00FF436E">
        <w:t xml:space="preserve">uuesti </w:t>
      </w:r>
      <w:r w:rsidR="00FB5FA4">
        <w:t>JPEG</w:t>
      </w:r>
      <w:r w:rsidR="00FF436E">
        <w:t xml:space="preserve"> </w:t>
      </w:r>
      <w:r w:rsidR="00FB5FA4">
        <w:t xml:space="preserve">formaadis </w:t>
      </w:r>
      <w:r w:rsidR="00FF436E">
        <w:t>(</w:t>
      </w:r>
      <w:r w:rsidR="00FB5FA4">
        <w:t>maksimaalse kvali</w:t>
      </w:r>
      <w:r w:rsidR="00C26077">
        <w:softHyphen/>
      </w:r>
      <w:r w:rsidR="00FB5FA4">
        <w:t>teediga</w:t>
      </w:r>
      <w:r w:rsidR="00FF436E">
        <w:t>, sest JPEG pakit</w:t>
      </w:r>
      <w:r w:rsidR="004707C9">
        <w:t>akse</w:t>
      </w:r>
      <w:r w:rsidR="00FF436E">
        <w:t xml:space="preserve"> kadudega)</w:t>
      </w:r>
      <w:r w:rsidR="00FB5FA4">
        <w:t>.</w:t>
      </w:r>
    </w:p>
    <w:p w:rsidR="00617E13" w:rsidRDefault="00FE3218" w:rsidP="00DA35C0">
      <w:r w:rsidRPr="00902F5D">
        <w:rPr>
          <w:b/>
        </w:rPr>
        <w:t>2. Difraktsioonvõre.</w:t>
      </w:r>
      <w:r>
        <w:t xml:space="preserve"> </w:t>
      </w:r>
      <w:r w:rsidR="00B547BA">
        <w:t>E</w:t>
      </w:r>
      <w:r>
        <w:t xml:space="preserve">nne </w:t>
      </w:r>
      <w:proofErr w:type="spellStart"/>
      <w:r>
        <w:t>spektromeetri</w:t>
      </w:r>
      <w:proofErr w:type="spellEnd"/>
      <w:r>
        <w:t xml:space="preserve"> </w:t>
      </w:r>
      <w:r w:rsidR="00B547BA">
        <w:t>koostamist</w:t>
      </w:r>
      <w:r>
        <w:t xml:space="preserve"> </w:t>
      </w:r>
      <w:r w:rsidR="00B547BA">
        <w:t xml:space="preserve">sai </w:t>
      </w:r>
      <w:r>
        <w:t>vaa</w:t>
      </w:r>
      <w:r w:rsidR="00721000">
        <w:softHyphen/>
      </w:r>
      <w:r>
        <w:t>deldud difraktsiooni tekkimist laserkiire langemisel risti ase</w:t>
      </w:r>
      <w:r w:rsidR="00721000">
        <w:softHyphen/>
      </w:r>
      <w:r>
        <w:t xml:space="preserve">tatud </w:t>
      </w:r>
      <w:r w:rsidR="00B547BA">
        <w:t>difraktsioonvõre</w:t>
      </w:r>
      <w:r>
        <w:t>le.</w:t>
      </w:r>
      <w:r w:rsidR="00617E13">
        <w:t xml:space="preserve"> Seega langemisnurk </w:t>
      </w:r>
      <m:oMath>
        <m:r>
          <w:rPr>
            <w:rFonts w:ascii="Cambria Math" w:hAnsi="Cambria Math"/>
          </w:rPr>
          <m:t>α=0</m:t>
        </m:r>
      </m:oMath>
      <w:r w:rsidR="00A64D51">
        <w:t xml:space="preserve"> ja</w:t>
      </w:r>
      <w:r w:rsidR="00617E13">
        <w:t xml:space="preserve"> </w:t>
      </w:r>
      <w:r w:rsidR="00A64D51">
        <w:t>dif</w:t>
      </w:r>
      <w:r w:rsidR="00FE2884">
        <w:softHyphen/>
      </w:r>
      <w:r w:rsidR="00A64D51">
        <w:t>raktsiooni p</w:t>
      </w:r>
      <w:r w:rsidR="00617E13">
        <w:t>eamaksimumide võrrand</w:t>
      </w:r>
      <w:r w:rsidR="00A64D51">
        <w:t>ist</w:t>
      </w:r>
      <w:r w:rsidR="00617E13">
        <w:t xml:space="preserve"> </w:t>
      </w:r>
      <w:r w:rsidR="00A64D51">
        <w:t>(</w:t>
      </w:r>
      <w:r w:rsidR="00617E13">
        <w:fldChar w:fldCharType="begin"/>
      </w:r>
      <w:r w:rsidR="00617E13">
        <w:instrText xml:space="preserve"> REF eqn_difraktsioon \h </w:instrText>
      </w:r>
      <w:r w:rsidR="00617E13">
        <w:fldChar w:fldCharType="separate"/>
      </w:r>
      <w:r w:rsidR="00BD5BB0">
        <w:rPr>
          <w:noProof/>
        </w:rPr>
        <w:t>1</w:t>
      </w:r>
      <w:r w:rsidR="00617E13">
        <w:fldChar w:fldCharType="end"/>
      </w:r>
      <w:r w:rsidR="00617E13">
        <w:t xml:space="preserve">) saame </w:t>
      </w:r>
      <w:r w:rsidR="00287956">
        <w:t xml:space="preserve">lihtsa </w:t>
      </w:r>
      <w:r w:rsidR="00617E13">
        <w:t>seose</w:t>
      </w:r>
    </w:p>
    <w:p w:rsidR="00617E13" w:rsidRDefault="00BC66F9" w:rsidP="00DA35C0">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d</m:t>
              </m:r>
            </m:den>
          </m:f>
          <m:r>
            <w:rPr>
              <w:rFonts w:ascii="Cambria Math" w:hAnsi="Cambria Math"/>
            </w:rPr>
            <m:t>m,</m:t>
          </m:r>
        </m:oMath>
      </m:oMathPara>
    </w:p>
    <w:p w:rsidR="00954BA3" w:rsidRDefault="00617E13" w:rsidP="00954BA3">
      <w:r>
        <w:t xml:space="preserve">kus laseri lainepikkus </w:t>
      </w:r>
      <m:oMath>
        <m:r>
          <w:rPr>
            <w:rFonts w:ascii="Cambria Math" w:hAnsi="Cambria Math"/>
          </w:rPr>
          <m:t xml:space="preserve">λ=532 </m:t>
        </m:r>
        <m:r>
          <m:rPr>
            <m:sty m:val="p"/>
          </m:rPr>
          <w:rPr>
            <w:rFonts w:ascii="Cambria Math" w:hAnsi="Cambria Math"/>
          </w:rPr>
          <m:t>nm</m:t>
        </m:r>
      </m:oMath>
      <w:r>
        <w:t>. Seega graafikul, mis ku</w:t>
      </w:r>
      <w:r w:rsidR="00C26077">
        <w:softHyphen/>
      </w:r>
      <w:r>
        <w:t xml:space="preserve">jutab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oMath>
      <w:r>
        <w:t xml:space="preserve"> sõltuvust </w:t>
      </w:r>
      <m:oMath>
        <m:r>
          <w:rPr>
            <w:rFonts w:ascii="Cambria Math" w:hAnsi="Cambria Math"/>
          </w:rPr>
          <m:t>m</m:t>
        </m:r>
      </m:oMath>
      <w:r w:rsidR="00A64D51">
        <w:t>-st, peaksid</w:t>
      </w:r>
      <w:r>
        <w:t xml:space="preserve"> katsepunktid langema sir</w:t>
      </w:r>
      <w:r w:rsidR="00C26077">
        <w:softHyphen/>
      </w:r>
      <w:r>
        <w:t>gele, mis kulgeb läbi koordinaatide alguse ja mille tõus</w:t>
      </w:r>
      <w:r w:rsidR="00E75331">
        <w:t xml:space="preserve"> annab suhte</w:t>
      </w:r>
      <w:r>
        <w:t xml:space="preserve"> </w:t>
      </w:r>
      <m:oMath>
        <m:f>
          <m:fPr>
            <m:type m:val="lin"/>
            <m:ctrlPr>
              <w:rPr>
                <w:rFonts w:ascii="Cambria Math" w:hAnsi="Cambria Math"/>
                <w:i/>
              </w:rPr>
            </m:ctrlPr>
          </m:fPr>
          <m:num>
            <m:r>
              <w:rPr>
                <w:rFonts w:ascii="Cambria Math" w:hAnsi="Cambria Math"/>
              </w:rPr>
              <m:t>λ</m:t>
            </m:r>
          </m:num>
          <m:den>
            <m:r>
              <w:rPr>
                <w:rFonts w:ascii="Cambria Math" w:hAnsi="Cambria Math"/>
              </w:rPr>
              <m:t>d</m:t>
            </m:r>
          </m:den>
        </m:f>
      </m:oMath>
      <w:r w:rsidR="00FE3218">
        <w:t>.</w:t>
      </w:r>
    </w:p>
    <w:p w:rsidR="00954BA3" w:rsidRPr="00954BA3" w:rsidRDefault="00954BA3" w:rsidP="00954BA3">
      <w:r>
        <w:t xml:space="preserve">Kui meil on </w:t>
      </w:r>
      <m:oMath>
        <m:r>
          <w:rPr>
            <w:rFonts w:ascii="Cambria Math" w:hAnsi="Cambria Math"/>
          </w:rPr>
          <m:t>n</m:t>
        </m:r>
      </m:oMath>
      <w:r>
        <w:t xml:space="preserve"> k</w:t>
      </w:r>
      <w:proofErr w:type="spellStart"/>
      <w:r w:rsidRPr="00954BA3">
        <w:t>atsepunkt</w:t>
      </w:r>
      <w:r>
        <w:t>i</w:t>
      </w:r>
      <w:proofErr w:type="spellEnd"/>
      <w:r w:rsidRPr="00954BA3">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oMath>
      <w:r>
        <w:t xml:space="preserve">, kus sõltumatu muutuja </w:t>
      </w:r>
      <m:oMath>
        <m:r>
          <w:rPr>
            <w:rFonts w:ascii="Cambria Math" w:hAnsi="Cambria Math"/>
          </w:rPr>
          <m:t>x</m:t>
        </m:r>
      </m:oMath>
      <w:r>
        <w:t xml:space="preserve"> määramatus on tühine, siis</w:t>
      </w:r>
      <w:r w:rsidRPr="00954BA3">
        <w:t xml:space="preserve"> koordinaatide algust läbiva reg</w:t>
      </w:r>
      <w:r w:rsidR="00C26077">
        <w:softHyphen/>
      </w:r>
      <w:r w:rsidRPr="00954BA3">
        <w:t xml:space="preserve">ressioonsirge </w:t>
      </w:r>
      <m:oMath>
        <m:r>
          <w:rPr>
            <w:rFonts w:ascii="Cambria Math" w:hAnsi="Cambria Math"/>
          </w:rPr>
          <m:t>y=ax</m:t>
        </m:r>
      </m:oMath>
      <w:r w:rsidRPr="00954BA3">
        <w:t xml:space="preserve"> tõus vähimruutude meetodil </w:t>
      </w:r>
      <w:r>
        <w:t xml:space="preserve">ja selle </w:t>
      </w:r>
      <w:r w:rsidR="008F735F">
        <w:t>standard</w:t>
      </w:r>
      <w:r w:rsidR="00B23951">
        <w:t>määramatus</w:t>
      </w:r>
      <w:r>
        <w:t xml:space="preserve"> avalduvad valemitega</w:t>
      </w:r>
    </w:p>
    <w:p w:rsidR="00FE3218" w:rsidRPr="00B11E4B" w:rsidRDefault="00954BA3" w:rsidP="00954BA3">
      <m:oMathPara>
        <m:oMath>
          <m:r>
            <w:rPr>
              <w:rFonts w:ascii="Cambria Math" w:hAnsi="Cambria Math"/>
            </w:rPr>
            <m:t>a=</m:t>
          </m:r>
          <m:f>
            <m:fPr>
              <m:ctrlPr>
                <w:rPr>
                  <w:rFonts w:ascii="Cambria Math" w:hAnsi="Cambria Math"/>
                  <w:i/>
                </w:rPr>
              </m:ctrlPr>
            </m:fPr>
            <m:num>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i</m:t>
                      </m:r>
                    </m:sub>
                  </m:sSub>
                </m:e>
              </m:nary>
            </m:num>
            <m:den>
              <m:nary>
                <m:naryPr>
                  <m:chr m:val="∑"/>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den>
          </m:f>
          <m:r>
            <w:rPr>
              <w:rFonts w:ascii="Cambria Math" w:hAnsi="Cambria Math"/>
            </w:rPr>
            <m:t>, </m:t>
          </m:r>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r>
                <w:rPr>
                  <w:rFonts w:ascii="Cambria Math" w:hAnsi="Cambria Math"/>
                </w:rPr>
                <m:t>a</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nary>
                    <m:naryPr>
                      <m:chr m:val="∑"/>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i</m:t>
                                  </m:r>
                                </m:sub>
                              </m:sSub>
                            </m:e>
                          </m:d>
                        </m:e>
                        <m:sup>
                          <m:r>
                            <w:rPr>
                              <w:rFonts w:ascii="Cambria Math" w:hAnsi="Cambria Math"/>
                            </w:rPr>
                            <m:t>2</m:t>
                          </m:r>
                        </m:sup>
                      </m:sSup>
                    </m:e>
                  </m:nary>
                </m:num>
                <m:den>
                  <m:d>
                    <m:dPr>
                      <m:ctrlPr>
                        <w:rPr>
                          <w:rFonts w:ascii="Cambria Math" w:hAnsi="Cambria Math"/>
                          <w:i/>
                        </w:rPr>
                      </m:ctrlPr>
                    </m:dPr>
                    <m:e>
                      <m:r>
                        <w:rPr>
                          <w:rFonts w:ascii="Cambria Math" w:hAnsi="Cambria Math"/>
                        </w:rPr>
                        <m:t>n-1</m:t>
                      </m:r>
                    </m:e>
                  </m:d>
                  <m:nary>
                    <m:naryPr>
                      <m:chr m:val="∑"/>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den>
              </m:f>
            </m:e>
          </m:rad>
        </m:oMath>
      </m:oMathPara>
    </w:p>
    <w:p w:rsidR="00B11E4B" w:rsidRDefault="001A1C56" w:rsidP="00954BA3">
      <w:r>
        <w:t>Summad e</w:t>
      </w:r>
      <w:r w:rsidR="00287956">
        <w:t xml:space="preserve">simeses valemis saab </w:t>
      </w:r>
      <w:proofErr w:type="spellStart"/>
      <w:r w:rsidR="00287956">
        <w:t>Mathcad’is</w:t>
      </w:r>
      <w:proofErr w:type="spellEnd"/>
      <w:r w:rsidR="00287956">
        <w:t xml:space="preserve"> mugavalt </w:t>
      </w:r>
      <w:r w:rsidR="002A0258">
        <w:t>arvu</w:t>
      </w:r>
      <w:r w:rsidR="00C26077">
        <w:softHyphen/>
      </w:r>
      <w:r w:rsidR="002A0258">
        <w:t>tada</w:t>
      </w:r>
      <w:r w:rsidR="00287956">
        <w:t xml:space="preserve"> vastavate vektorite skalaarkorrutisena. </w:t>
      </w:r>
      <m:oMath>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r>
              <w:rPr>
                <w:rFonts w:ascii="Cambria Math" w:hAnsi="Cambria Math"/>
              </w:rPr>
              <m:t>a</m:t>
            </m:r>
          </m:e>
        </m:d>
      </m:oMath>
      <w:r w:rsidR="00287956">
        <w:t xml:space="preserve"> baasil </w:t>
      </w:r>
      <w:r w:rsidR="00B11E4B">
        <w:t>saab ar</w:t>
      </w:r>
      <w:r w:rsidR="00C26077">
        <w:softHyphen/>
      </w:r>
      <w:r w:rsidR="00B11E4B">
        <w:t xml:space="preserve">vutada ka </w:t>
      </w:r>
      <m:oMath>
        <m:r>
          <w:rPr>
            <w:rFonts w:ascii="Cambria Math" w:hAnsi="Cambria Math"/>
          </w:rPr>
          <m:t>d</m:t>
        </m:r>
      </m:oMath>
      <w:r w:rsidR="00BB5DA6">
        <w:t xml:space="preserve"> määramatuse.</w:t>
      </w:r>
      <w:r w:rsidR="00B11E4B">
        <w:t xml:space="preserve"> Laseri lainepikkuse piirveak</w:t>
      </w:r>
      <w:r w:rsidR="00C00846">
        <w:t>s</w:t>
      </w:r>
      <w:r w:rsidR="00B11E4B">
        <w:t xml:space="preserve"> võib hinnata 0,5 </w:t>
      </w:r>
      <w:proofErr w:type="spellStart"/>
      <w:r w:rsidR="00B11E4B">
        <w:t>nm</w:t>
      </w:r>
      <w:proofErr w:type="spellEnd"/>
      <w:r w:rsidR="00E5155F">
        <w:t xml:space="preserve"> ja </w:t>
      </w:r>
      <w:r w:rsidR="001428EE">
        <w:t xml:space="preserve">B-tüüpi </w:t>
      </w:r>
      <w:r w:rsidR="00DD6001">
        <w:t>määramatus</w:t>
      </w:r>
      <w:r w:rsidR="00E5155F">
        <w:t xml:space="preserve"> </w:t>
      </w:r>
      <w:r w:rsidR="00DD6001">
        <w:t xml:space="preserve">on </w:t>
      </w:r>
      <w:r w:rsidR="00E5155F">
        <w:t xml:space="preserve">vastavalt </w:t>
      </w:r>
      <m:oMath>
        <m:f>
          <m:fPr>
            <m:type m:val="lin"/>
            <m:ctrlPr>
              <w:rPr>
                <w:rFonts w:ascii="Cambria Math" w:hAnsi="Cambria Math"/>
                <w:i/>
              </w:rPr>
            </m:ctrlPr>
          </m:fPr>
          <m:num>
            <m:r>
              <w:rPr>
                <w:rFonts w:ascii="Cambria Math" w:hAnsi="Cambria Math"/>
              </w:rPr>
              <m:t>0,5</m:t>
            </m:r>
          </m:num>
          <m:den>
            <m:rad>
              <m:radPr>
                <m:degHide m:val="1"/>
                <m:ctrlPr>
                  <w:rPr>
                    <w:rFonts w:ascii="Cambria Math" w:hAnsi="Cambria Math"/>
                    <w:i/>
                  </w:rPr>
                </m:ctrlPr>
              </m:radPr>
              <m:deg/>
              <m:e>
                <m:r>
                  <w:rPr>
                    <w:rFonts w:ascii="Cambria Math" w:hAnsi="Cambria Math"/>
                  </w:rPr>
                  <m:t>3</m:t>
                </m:r>
              </m:e>
            </m:rad>
          </m:den>
        </m:f>
      </m:oMath>
      <w:r w:rsidR="00E5155F">
        <w:t> nm</w:t>
      </w:r>
      <w:r w:rsidR="00B11E4B">
        <w:t>.</w:t>
      </w:r>
    </w:p>
    <w:p w:rsidR="00076F2A" w:rsidRDefault="00902F5D" w:rsidP="00A60466">
      <w:r>
        <w:rPr>
          <w:b/>
        </w:rPr>
        <w:t>3</w:t>
      </w:r>
      <w:r w:rsidR="00F97C87" w:rsidRPr="00EE18F3">
        <w:rPr>
          <w:b/>
        </w:rPr>
        <w:t>.</w:t>
      </w:r>
      <w:r w:rsidR="00F97C87">
        <w:rPr>
          <w:b/>
        </w:rPr>
        <w:t> </w:t>
      </w:r>
      <w:r w:rsidR="00845DA2">
        <w:rPr>
          <w:b/>
        </w:rPr>
        <w:t>S</w:t>
      </w:r>
      <w:r w:rsidR="00F97C87" w:rsidRPr="00EE18F3">
        <w:rPr>
          <w:b/>
        </w:rPr>
        <w:t>pektr</w:t>
      </w:r>
      <w:r w:rsidR="00F97C87">
        <w:rPr>
          <w:b/>
        </w:rPr>
        <w:t>aaljaotus</w:t>
      </w:r>
      <w:r w:rsidR="00F97C87" w:rsidRPr="00EE18F3">
        <w:rPr>
          <w:b/>
        </w:rPr>
        <w:t>.</w:t>
      </w:r>
      <w:r w:rsidR="00F97C87">
        <w:t xml:space="preserve"> </w:t>
      </w:r>
      <w:r w:rsidR="00D73E2B">
        <w:t xml:space="preserve">JPEG-formaadis pildifaili saab laadida maatriksi kujul </w:t>
      </w:r>
      <w:proofErr w:type="spellStart"/>
      <w:r w:rsidR="00D73E2B">
        <w:t>Mathcad’i</w:t>
      </w:r>
      <w:proofErr w:type="spellEnd"/>
      <w:r w:rsidR="00D73E2B">
        <w:t xml:space="preserve"> funktsiooniga </w:t>
      </w:r>
      <w:r w:rsidR="00D73E2B" w:rsidRPr="00D73E2B">
        <w:rPr>
          <w:rStyle w:val="Command"/>
        </w:rPr>
        <w:t>READRGB</w:t>
      </w:r>
      <w:r w:rsidR="00D73E2B">
        <w:t>.</w:t>
      </w:r>
      <w:r w:rsidR="00D042C3">
        <w:t xml:space="preserve"> Nagu ees</w:t>
      </w:r>
      <w:r w:rsidR="00721000">
        <w:softHyphen/>
      </w:r>
      <w:r w:rsidR="00D042C3">
        <w:t xml:space="preserve">pool mainitud, tavafotograafia otstarbega kaamera teostab keerulist pilditöötlust, millega moonutab </w:t>
      </w:r>
      <w:r w:rsidR="00160214">
        <w:t xml:space="preserve">algset optilist </w:t>
      </w:r>
      <w:r w:rsidR="00D042C3">
        <w:t>sig</w:t>
      </w:r>
      <w:r w:rsidR="00C26077">
        <w:softHyphen/>
      </w:r>
      <w:r w:rsidR="00D042C3">
        <w:t>naali. Meie vaja</w:t>
      </w:r>
      <w:r w:rsidR="00721000">
        <w:softHyphen/>
      </w:r>
      <w:r w:rsidR="00D042C3">
        <w:t>dusteks piisab täiesti kui pildifailist loetav sig</w:t>
      </w:r>
      <w:r w:rsidR="00C26077">
        <w:softHyphen/>
      </w:r>
      <w:r w:rsidR="00D042C3">
        <w:t>naal tõsta ast</w:t>
      </w:r>
      <w:r w:rsidR="00721000">
        <w:softHyphen/>
      </w:r>
      <w:r w:rsidR="00D042C3">
        <w:t>messe 2 (see on lähedane gamma-korrektsioonile, mida kasu</w:t>
      </w:r>
      <w:r w:rsidR="00721000">
        <w:softHyphen/>
      </w:r>
      <w:r w:rsidR="00D042C3">
        <w:t xml:space="preserve">tatakse </w:t>
      </w:r>
      <w:proofErr w:type="spellStart"/>
      <w:r w:rsidR="00D042C3">
        <w:t>sRGB</w:t>
      </w:r>
      <w:proofErr w:type="spellEnd"/>
      <w:r w:rsidR="00D042C3">
        <w:t xml:space="preserve"> värviruumis [</w:t>
      </w:r>
      <w:r w:rsidR="00D042C3">
        <w:fldChar w:fldCharType="begin"/>
      </w:r>
      <w:r w:rsidR="00D042C3">
        <w:instrText xml:space="preserve"> REF bib_sRGB \h </w:instrText>
      </w:r>
      <w:r w:rsidR="00D042C3">
        <w:fldChar w:fldCharType="separate"/>
      </w:r>
      <w:r w:rsidR="00BD5BB0">
        <w:rPr>
          <w:noProof/>
        </w:rPr>
        <w:t>1</w:t>
      </w:r>
      <w:r w:rsidR="00D042C3">
        <w:fldChar w:fldCharType="end"/>
      </w:r>
      <w:r w:rsidR="00D042C3">
        <w:t>]). Ar</w:t>
      </w:r>
      <w:r w:rsidR="00C26077">
        <w:softHyphen/>
      </w:r>
      <w:r w:rsidR="00D042C3">
        <w:t xml:space="preserve">vutuskiiruse huvides </w:t>
      </w:r>
      <w:r w:rsidR="00160214">
        <w:t>tasub</w:t>
      </w:r>
      <w:r w:rsidR="00D042C3">
        <w:t xml:space="preserve"> see teisendus rakendada </w:t>
      </w:r>
      <w:r w:rsidR="00472014">
        <w:t xml:space="preserve">kohe </w:t>
      </w:r>
      <w:r w:rsidR="00D042C3">
        <w:t>algse pildimaatriksi elementi</w:t>
      </w:r>
      <w:r w:rsidR="00721000">
        <w:softHyphen/>
      </w:r>
      <w:r w:rsidR="00D042C3">
        <w:t xml:space="preserve">dele </w:t>
      </w:r>
      <w:proofErr w:type="spellStart"/>
      <w:r w:rsidR="00D042C3">
        <w:t>vektoriseerimisoperaatori</w:t>
      </w:r>
      <w:proofErr w:type="spellEnd"/>
      <w:r w:rsidR="00D042C3">
        <w:t xml:space="preserve"> abil.</w:t>
      </w:r>
    </w:p>
    <w:p w:rsidR="00F2691D" w:rsidRPr="00D73E2B" w:rsidRDefault="00DC4C59" w:rsidP="00A60466">
      <w:r>
        <w:t>F</w:t>
      </w:r>
      <w:r w:rsidR="00D73E2B">
        <w:t xml:space="preserve">unktsiooniga </w:t>
      </w:r>
      <w:r w:rsidR="00D73E2B" w:rsidRPr="00D73E2B">
        <w:rPr>
          <w:rStyle w:val="Command"/>
        </w:rPr>
        <w:t>READRGB</w:t>
      </w:r>
      <w:r w:rsidR="00D73E2B">
        <w:t xml:space="preserve"> laaditud pildimaatriksis </w:t>
      </w:r>
      <w:r w:rsidR="00472014">
        <w:t xml:space="preserve">sisaldub </w:t>
      </w:r>
      <w:r w:rsidR="00D73E2B" w:rsidRPr="00D73E2B">
        <w:t>kolm primaarvärvuste hele</w:t>
      </w:r>
      <w:r w:rsidR="00721000">
        <w:softHyphen/>
      </w:r>
      <w:r w:rsidR="00D73E2B" w:rsidRPr="00D73E2B">
        <w:t>duste maatriksit</w:t>
      </w:r>
      <w:r w:rsidR="00472014">
        <w:t>, mis on</w:t>
      </w:r>
      <w:r w:rsidR="00D73E2B" w:rsidRPr="00D73E2B">
        <w:t xml:space="preserve"> kõrvuti kokku pandud (järjestuses pu</w:t>
      </w:r>
      <w:r w:rsidR="00721000">
        <w:softHyphen/>
      </w:r>
      <w:r w:rsidR="00D73E2B" w:rsidRPr="00D73E2B">
        <w:t>nane, roheline, sinine). Funkt</w:t>
      </w:r>
      <w:r w:rsidR="00E920CE">
        <w:softHyphen/>
      </w:r>
      <w:r w:rsidR="00D73E2B" w:rsidRPr="00D73E2B">
        <w:t xml:space="preserve">siooni </w:t>
      </w:r>
      <w:r w:rsidR="00D73E2B" w:rsidRPr="00D73E2B">
        <w:rPr>
          <w:rStyle w:val="Command"/>
        </w:rPr>
        <w:t>submatrix</w:t>
      </w:r>
      <w:r w:rsidR="00D73E2B" w:rsidRPr="00D73E2B">
        <w:t xml:space="preserve"> abil saab need üksteisest eraldada.</w:t>
      </w:r>
      <w:r w:rsidR="00D73E2B">
        <w:t xml:space="preserve"> Spekt</w:t>
      </w:r>
      <w:r w:rsidR="00FE2884">
        <w:softHyphen/>
      </w:r>
      <w:r w:rsidR="00D73E2B">
        <w:t>roskoopilise signaali hinnan</w:t>
      </w:r>
      <w:r w:rsidR="00721000">
        <w:softHyphen/>
      </w:r>
      <w:r w:rsidR="00D73E2B">
        <w:t>guks tuleb võtta mingisu</w:t>
      </w:r>
      <w:r w:rsidR="00D73E2B">
        <w:softHyphen/>
        <w:t>gune kombinatsioon nendest kolmest värvisignaalist. See valik määrab lihtsalt sensori efektiivse spekt</w:t>
      </w:r>
      <w:r w:rsidR="00D73E2B">
        <w:softHyphen/>
        <w:t>raalse koste. Näi</w:t>
      </w:r>
      <w:r w:rsidR="00E920CE">
        <w:softHyphen/>
      </w:r>
      <w:r w:rsidR="00D73E2B">
        <w:t xml:space="preserve">teks, </w:t>
      </w:r>
      <w:r w:rsidR="00D73E2B">
        <w:lastRenderedPageBreak/>
        <w:t xml:space="preserve">kui võtta </w:t>
      </w:r>
      <w:r w:rsidR="00CD4B77">
        <w:t xml:space="preserve">valguse </w:t>
      </w:r>
      <w:r w:rsidR="00D73E2B">
        <w:t xml:space="preserve">intensiivsuseks </w:t>
      </w:r>
      <w:r w:rsidR="00CD4B77">
        <w:t>vaid</w:t>
      </w:r>
      <w:r w:rsidR="00D73E2B">
        <w:t xml:space="preserve"> roheliste pikslite sig</w:t>
      </w:r>
      <w:r w:rsidR="00FE2884">
        <w:softHyphen/>
      </w:r>
      <w:r w:rsidR="00D73E2B">
        <w:t xml:space="preserve">naal, siis sensor saab olema </w:t>
      </w:r>
      <w:r w:rsidR="00DF063C">
        <w:t>väga</w:t>
      </w:r>
      <w:r w:rsidR="00D73E2B">
        <w:t xml:space="preserve"> tuim sinise ja punase spekt</w:t>
      </w:r>
      <w:r w:rsidR="00FE2884">
        <w:softHyphen/>
      </w:r>
      <w:r w:rsidR="00D73E2B">
        <w:t>riosa esin</w:t>
      </w:r>
      <w:r w:rsidR="00D73E2B">
        <w:softHyphen/>
        <w:t>damise suh</w:t>
      </w:r>
      <w:r w:rsidR="00D73E2B">
        <w:softHyphen/>
        <w:t xml:space="preserve">tes </w:t>
      </w:r>
      <w:r w:rsidR="00CD4B77">
        <w:t>ning</w:t>
      </w:r>
      <w:r w:rsidR="00D73E2B">
        <w:t xml:space="preserve"> pu</w:t>
      </w:r>
      <w:r w:rsidR="00721000">
        <w:softHyphen/>
      </w:r>
      <w:r w:rsidR="00D73E2B">
        <w:t>naste ja siniste pikslite kogu</w:t>
      </w:r>
      <w:r w:rsidR="00FE2884">
        <w:softHyphen/>
      </w:r>
      <w:r w:rsidR="00D73E2B">
        <w:t>tud signaal</w:t>
      </w:r>
      <w:r w:rsidR="00CD4B77">
        <w:t xml:space="preserve"> läheks asjatult kaotsi</w:t>
      </w:r>
      <w:r w:rsidR="00D73E2B">
        <w:t xml:space="preserve">. </w:t>
      </w:r>
      <w:r w:rsidR="00CD4B77">
        <w:t>Luminestsentslambi spektri</w:t>
      </w:r>
      <w:r w:rsidR="00FE2884">
        <w:softHyphen/>
      </w:r>
      <w:r w:rsidR="00CD4B77">
        <w:t>joonte vahekorda arvestades võiks m</w:t>
      </w:r>
      <w:r w:rsidR="00D73E2B">
        <w:t>õistlik valik olla</w:t>
      </w:r>
      <w:r w:rsidR="00CD4B77">
        <w:t xml:space="preserve"> umbes</w:t>
      </w:r>
      <w:r w:rsidR="00D73E2B">
        <w:t xml:space="preserve"> </w:t>
      </w:r>
      <m:oMath>
        <m:r>
          <w:rPr>
            <w:rFonts w:ascii="Cambria Math" w:hAnsi="Cambria Math"/>
          </w:rPr>
          <m:t>0,5R+G+3B</m:t>
        </m:r>
      </m:oMath>
      <w:r w:rsidR="00D73E2B">
        <w:t>.</w:t>
      </w:r>
      <w:r>
        <w:t xml:space="preserve"> Viimaks, spektri tavapärase graafilise esituse (intensiivsus vs. lainepik</w:t>
      </w:r>
      <w:r>
        <w:softHyphen/>
        <w:t>kus) saamiseks tuleb igas pikslivee</w:t>
      </w:r>
      <w:r w:rsidR="00FE2884">
        <w:softHyphen/>
      </w:r>
      <w:r>
        <w:t>rus heledused summeerida</w:t>
      </w:r>
      <w:r w:rsidR="006A6BF6">
        <w:t xml:space="preserve"> (vektori elementide summeerimi</w:t>
      </w:r>
      <w:r w:rsidR="00FE2884">
        <w:softHyphen/>
      </w:r>
      <w:r w:rsidR="006A6BF6">
        <w:t xml:space="preserve">seks on </w:t>
      </w:r>
      <w:proofErr w:type="spellStart"/>
      <w:r w:rsidR="006A6BF6">
        <w:t>Mathcad’is</w:t>
      </w:r>
      <w:proofErr w:type="spellEnd"/>
      <w:r w:rsidR="006A6BF6">
        <w:t xml:space="preserve"> spetsiaalne summa-operaator, mis tekib klahvivajutusega </w:t>
      </w:r>
      <w:r w:rsidR="006A6BF6" w:rsidRPr="006A6BF6">
        <w:rPr>
          <w:rStyle w:val="key"/>
        </w:rPr>
        <w:t>Ctrl</w:t>
      </w:r>
      <w:r w:rsidR="006A6BF6">
        <w:t>+</w:t>
      </w:r>
      <w:r w:rsidR="006A6BF6" w:rsidRPr="006A6BF6">
        <w:rPr>
          <w:rStyle w:val="key"/>
        </w:rPr>
        <w:t>4</w:t>
      </w:r>
      <w:r w:rsidR="006A6BF6">
        <w:t>)</w:t>
      </w:r>
      <w:r>
        <w:t>.</w:t>
      </w:r>
    </w:p>
    <w:p w:rsidR="00755386" w:rsidRDefault="00902F5D" w:rsidP="00B93E3E">
      <w:r>
        <w:rPr>
          <w:b/>
        </w:rPr>
        <w:t>4</w:t>
      </w:r>
      <w:r w:rsidR="00823AFE" w:rsidRPr="00EE18F3">
        <w:rPr>
          <w:b/>
        </w:rPr>
        <w:t>.</w:t>
      </w:r>
      <w:r w:rsidR="00A623F5">
        <w:rPr>
          <w:b/>
        </w:rPr>
        <w:t> </w:t>
      </w:r>
      <w:r w:rsidR="008016B7">
        <w:rPr>
          <w:b/>
        </w:rPr>
        <w:t>Spektraal</w:t>
      </w:r>
      <w:r w:rsidR="00EE18F3" w:rsidRPr="00EE18F3">
        <w:rPr>
          <w:b/>
        </w:rPr>
        <w:t>skaala kalibreerimine.</w:t>
      </w:r>
      <w:r w:rsidR="00823AFE">
        <w:t xml:space="preserve"> </w:t>
      </w:r>
      <w:r w:rsidR="00CD4B77">
        <w:t>Spektraal</w:t>
      </w:r>
      <w:r w:rsidR="008016B7">
        <w:t xml:space="preserve">skaala </w:t>
      </w:r>
      <w:r w:rsidR="005A66CB">
        <w:t>ka</w:t>
      </w:r>
      <w:r w:rsidR="00DA28DF">
        <w:softHyphen/>
      </w:r>
      <w:r w:rsidR="005A66CB">
        <w:t>lib</w:t>
      </w:r>
      <w:r w:rsidR="00721000">
        <w:softHyphen/>
      </w:r>
      <w:r w:rsidR="005A66CB">
        <w:t>reerimis</w:t>
      </w:r>
      <w:r w:rsidR="000E0F0D">
        <w:t>eks on tarvis kindlate lainepikkustega spektrijooni</w:t>
      </w:r>
      <w:r w:rsidR="004430D8">
        <w:t>. Luminestsentslambi kiirguses on sellisteks spektrijoonteks</w:t>
      </w:r>
      <w:r w:rsidR="00472014">
        <w:t xml:space="preserve"> elavhõbeda</w:t>
      </w:r>
      <w:r w:rsidR="004430D8">
        <w:t xml:space="preserve"> </w:t>
      </w:r>
      <w:r w:rsidR="00472014">
        <w:t>(</w:t>
      </w:r>
      <w:proofErr w:type="spellStart"/>
      <w:r w:rsidR="004430D8">
        <w:t>Hg</w:t>
      </w:r>
      <w:proofErr w:type="spellEnd"/>
      <w:r w:rsidR="00472014">
        <w:t>)</w:t>
      </w:r>
      <w:r w:rsidR="004430D8">
        <w:t xml:space="preserve"> gaaslahenduse kiirgusjooned</w:t>
      </w:r>
      <w:r w:rsidR="00472014">
        <w:t xml:space="preserve"> </w:t>
      </w:r>
      <w:r w:rsidR="00F77C28">
        <w:t>lainepikkus</w:t>
      </w:r>
      <w:r w:rsidR="00721000">
        <w:softHyphen/>
      </w:r>
      <w:r w:rsidR="00F77C28">
        <w:t>tega 435</w:t>
      </w:r>
      <w:r w:rsidR="00B26867">
        <w:t>,</w:t>
      </w:r>
      <w:r w:rsidR="00F77C28">
        <w:t>83, 546</w:t>
      </w:r>
      <w:r w:rsidR="00B26867">
        <w:t>,</w:t>
      </w:r>
      <w:r w:rsidR="00F77C28">
        <w:t>07, 576</w:t>
      </w:r>
      <w:r w:rsidR="00B26867">
        <w:t>,</w:t>
      </w:r>
      <w:r w:rsidR="00F77C28">
        <w:t>96 ja 579</w:t>
      </w:r>
      <w:r w:rsidR="00B26867">
        <w:t>,</w:t>
      </w:r>
      <w:r w:rsidR="00F77C28">
        <w:t xml:space="preserve">07 </w:t>
      </w:r>
      <w:proofErr w:type="spellStart"/>
      <w:r w:rsidR="00F77C28">
        <w:t>nm</w:t>
      </w:r>
      <w:proofErr w:type="spellEnd"/>
      <w:r w:rsidR="006F7129">
        <w:t xml:space="preserve"> [</w:t>
      </w:r>
      <w:r w:rsidR="006F7129">
        <w:fldChar w:fldCharType="begin"/>
      </w:r>
      <w:r w:rsidR="006F7129">
        <w:instrText xml:space="preserve"> REF bib_nist \h </w:instrText>
      </w:r>
      <w:r w:rsidR="006F7129">
        <w:fldChar w:fldCharType="separate"/>
      </w:r>
      <w:r w:rsidR="00BD5BB0">
        <w:rPr>
          <w:noProof/>
        </w:rPr>
        <w:t>2</w:t>
      </w:r>
      <w:r w:rsidR="006F7129">
        <w:fldChar w:fldCharType="end"/>
      </w:r>
      <w:r w:rsidR="006F7129">
        <w:t>]</w:t>
      </w:r>
      <w:r w:rsidR="00F77C28">
        <w:t>.</w:t>
      </w:r>
      <w:r w:rsidR="00755386">
        <w:t xml:space="preserve"> Spektrijoonte koordinaate (pikslite skaalas) saab </w:t>
      </w:r>
      <w:r w:rsidR="007933D8">
        <w:t xml:space="preserve">otse </w:t>
      </w:r>
      <w:proofErr w:type="spellStart"/>
      <w:r w:rsidR="00755386">
        <w:t>Mathcad’i</w:t>
      </w:r>
      <w:proofErr w:type="spellEnd"/>
      <w:r w:rsidR="00755386">
        <w:t xml:space="preserve"> graafikult välja lugeda</w:t>
      </w:r>
      <w:r w:rsidR="007933D8">
        <w:t>,</w:t>
      </w:r>
      <w:r w:rsidR="00755386">
        <w:t xml:space="preserve"> kasutades kontekstimenüüst avanevaid vahen</w:t>
      </w:r>
      <w:r w:rsidR="00FE2884">
        <w:softHyphen/>
      </w:r>
      <w:r w:rsidR="00755386">
        <w:t xml:space="preserve">deid </w:t>
      </w:r>
      <w:r w:rsidR="00755386">
        <w:rPr>
          <w:rStyle w:val="GUI"/>
        </w:rPr>
        <w:t>Zoom</w:t>
      </w:r>
      <w:r w:rsidR="00755386">
        <w:t xml:space="preserve"> ja </w:t>
      </w:r>
      <w:r w:rsidR="00755386">
        <w:rPr>
          <w:rStyle w:val="GUI"/>
        </w:rPr>
        <w:t>Trace</w:t>
      </w:r>
      <w:r w:rsidR="00755386">
        <w:t>.</w:t>
      </w:r>
      <w:r w:rsidR="002A0258">
        <w:t xml:space="preserve"> Märgime, et ideaalis tuleks spektrijoone asukohad identifitseerida täpsemalt kui on ühe piksli laius, seega ei </w:t>
      </w:r>
      <w:r w:rsidR="005A7C4D">
        <w:t>ole soovitav koostada algoritmi</w:t>
      </w:r>
      <w:r w:rsidR="002A0258">
        <w:t xml:space="preserve">, mis </w:t>
      </w:r>
      <w:r w:rsidR="005A7C4D">
        <w:t>leiab</w:t>
      </w:r>
      <w:r w:rsidR="002A0258">
        <w:t xml:space="preserve"> lihtsalt mak</w:t>
      </w:r>
      <w:r w:rsidR="00C26077">
        <w:softHyphen/>
      </w:r>
      <w:r w:rsidR="002A0258">
        <w:t>simaalse signaaliga piksli.</w:t>
      </w:r>
    </w:p>
    <w:p w:rsidR="00086F96" w:rsidRDefault="00472014" w:rsidP="00B93E3E">
      <w:r>
        <w:t>Kaks viimat</w:t>
      </w:r>
      <w:r w:rsidR="007933D8">
        <w:t>i mainitud spektrijoont</w:t>
      </w:r>
      <w:r>
        <w:t>, kuigi väga teravad, on sa</w:t>
      </w:r>
      <w:r w:rsidR="00FE2884">
        <w:softHyphen/>
      </w:r>
      <w:r>
        <w:t>mas väga nõrgad.</w:t>
      </w:r>
      <w:r w:rsidR="00F77C28">
        <w:t xml:space="preserve"> </w:t>
      </w:r>
      <w:r w:rsidR="007933D8">
        <w:t>Seega e</w:t>
      </w:r>
      <w:r w:rsidR="00F77C28">
        <w:t>smase skaala võib paika panna kahe tugevaima spektrijoone järgi (eeldades konstantset disper</w:t>
      </w:r>
      <w:r w:rsidR="00FE2884">
        <w:softHyphen/>
      </w:r>
      <w:r w:rsidR="00F77C28">
        <w:t>siooni), seejärel on kerge leida üles ka nõr</w:t>
      </w:r>
      <w:r w:rsidR="00E920CE">
        <w:softHyphen/>
      </w:r>
      <w:r w:rsidR="00F77C28">
        <w:t>gemad joo</w:t>
      </w:r>
      <w:r w:rsidR="00721000">
        <w:softHyphen/>
      </w:r>
      <w:r w:rsidR="00F77C28">
        <w:t>ned.</w:t>
      </w:r>
      <w:r>
        <w:t xml:space="preserve"> Tu</w:t>
      </w:r>
      <w:r w:rsidR="00FE2884">
        <w:softHyphen/>
      </w:r>
      <w:r>
        <w:t>lemusena esitage spektrijoonte tabel (maat</w:t>
      </w:r>
      <w:r w:rsidR="00E920CE">
        <w:softHyphen/>
      </w:r>
      <w:r>
        <w:t>riks), kus esimeses veerus on piksli järjekorranumber ja teises veerus sellele vas</w:t>
      </w:r>
      <w:r w:rsidR="00FE2884">
        <w:softHyphen/>
      </w:r>
      <w:r>
        <w:t>tav lainepikkus. Siit saab veeruoperaatoriga eral</w:t>
      </w:r>
      <w:r w:rsidR="00721000">
        <w:softHyphen/>
      </w:r>
      <w:r>
        <w:t>dada oma</w:t>
      </w:r>
      <w:r w:rsidR="00FE2884">
        <w:softHyphen/>
      </w:r>
      <w:r>
        <w:t>korda vastavad andmevektorid. Konstantse dis</w:t>
      </w:r>
      <w:r w:rsidR="00E920CE">
        <w:softHyphen/>
      </w:r>
      <w:r>
        <w:t>per</w:t>
      </w:r>
      <w:r w:rsidR="00721000">
        <w:softHyphen/>
      </w:r>
      <w:r>
        <w:t>siooni eel</w:t>
      </w:r>
      <w:r w:rsidR="00FE2884">
        <w:softHyphen/>
      </w:r>
      <w:r>
        <w:t>dusel peavad saadud andmepunktid langema kõik ühele sir</w:t>
      </w:r>
      <w:r w:rsidR="00FE2884">
        <w:softHyphen/>
      </w:r>
      <w:r>
        <w:t>gele.</w:t>
      </w:r>
      <w:r w:rsidR="00F77C28">
        <w:t xml:space="preserve"> Kui </w:t>
      </w:r>
      <w:r>
        <w:t>mõni</w:t>
      </w:r>
      <w:r w:rsidR="00F77C28">
        <w:t xml:space="preserve"> katsepunkt silm</w:t>
      </w:r>
      <w:r w:rsidR="00F77C28">
        <w:softHyphen/>
        <w:t xml:space="preserve">nähtavalt hälbib </w:t>
      </w:r>
      <w:r>
        <w:t>sel</w:t>
      </w:r>
      <w:r w:rsidR="00721000">
        <w:softHyphen/>
      </w:r>
      <w:r>
        <w:t>lest sirgest</w:t>
      </w:r>
      <w:r w:rsidR="00F77C28">
        <w:t>, on tõenäoliselt tegemist veaga spektrijoon</w:t>
      </w:r>
      <w:r w:rsidR="00213A86">
        <w:t>t</w:t>
      </w:r>
      <w:r w:rsidR="00F77C28">
        <w:t>e in</w:t>
      </w:r>
      <w:r w:rsidR="00721000">
        <w:softHyphen/>
      </w:r>
      <w:r w:rsidR="00F77C28">
        <w:t>terpreteeri</w:t>
      </w:r>
      <w:r w:rsidR="00F77C28">
        <w:softHyphen/>
        <w:t>mi</w:t>
      </w:r>
      <w:r w:rsidR="00FE2884">
        <w:softHyphen/>
      </w:r>
      <w:r w:rsidR="00F77C28">
        <w:t>sel.</w:t>
      </w:r>
      <w:r>
        <w:t xml:space="preserve"> Regressioonsirge parameetrid saab funkt</w:t>
      </w:r>
      <w:r w:rsidR="00721000">
        <w:softHyphen/>
      </w:r>
      <w:r>
        <w:t xml:space="preserve">siooniga </w:t>
      </w:r>
      <w:r w:rsidRPr="00472014">
        <w:rPr>
          <w:rStyle w:val="Command"/>
        </w:rPr>
        <w:t>line</w:t>
      </w:r>
      <w:r>
        <w:t>.</w:t>
      </w:r>
      <w:r w:rsidR="00F77C28">
        <w:t xml:space="preserve"> </w:t>
      </w:r>
      <w:r>
        <w:t>Katsepunktide ruutkeskmine hälve lähendus</w:t>
      </w:r>
      <w:r w:rsidR="00721000">
        <w:softHyphen/>
      </w:r>
      <w:r>
        <w:t xml:space="preserve">sirgest </w:t>
      </w:r>
      <w:r w:rsidR="00F77C28">
        <w:t>annab üht</w:t>
      </w:r>
      <w:r w:rsidR="00FE2884">
        <w:softHyphen/>
      </w:r>
      <w:r w:rsidR="00F77C28">
        <w:t xml:space="preserve">lasi hinnangu </w:t>
      </w:r>
      <w:r w:rsidR="00213A86">
        <w:t>saadud</w:t>
      </w:r>
      <w:r w:rsidR="00F77C28">
        <w:t xml:space="preserve"> lainepikkuste skaala täpsusele.</w:t>
      </w:r>
      <w:r w:rsidR="002A0258">
        <w:t xml:space="preserve"> (Mär</w:t>
      </w:r>
      <w:r w:rsidR="00C26077">
        <w:softHyphen/>
      </w:r>
      <w:r w:rsidR="002A0258">
        <w:t>gime, et siin meid huvitab vaid hinnang skaala täpsusele, mitte määramatuse arvutamine.)</w:t>
      </w:r>
    </w:p>
    <w:p w:rsidR="00296D36" w:rsidRDefault="00472014" w:rsidP="00B93E3E">
      <w:r>
        <w:t>Lõpptulemina</w:t>
      </w:r>
      <w:r w:rsidR="00296D36">
        <w:t xml:space="preserve"> </w:t>
      </w:r>
      <w:r w:rsidR="00F77C28">
        <w:t>e</w:t>
      </w:r>
      <w:r w:rsidR="00296D36">
        <w:t xml:space="preserve">sitage </w:t>
      </w:r>
      <w:r w:rsidR="00F77C28">
        <w:t xml:space="preserve">luminestsentslambi spekter </w:t>
      </w:r>
      <w:r>
        <w:t>juba nano</w:t>
      </w:r>
      <w:r w:rsidR="00721000">
        <w:softHyphen/>
      </w:r>
      <w:r>
        <w:t xml:space="preserve">meetrite </w:t>
      </w:r>
      <w:r w:rsidR="00296D36">
        <w:t>skaa</w:t>
      </w:r>
      <w:r w:rsidR="00EF3C46">
        <w:softHyphen/>
      </w:r>
      <w:r w:rsidR="00296D36">
        <w:t>las</w:t>
      </w:r>
      <w:r w:rsidR="00F77C28">
        <w:t>.</w:t>
      </w:r>
      <w:r w:rsidR="00086F96">
        <w:t xml:space="preserve"> Leidke lambi </w:t>
      </w:r>
      <w:proofErr w:type="spellStart"/>
      <w:r w:rsidR="00086F96">
        <w:t>luminofoorkattest</w:t>
      </w:r>
      <w:proofErr w:type="spellEnd"/>
      <w:r w:rsidR="00086F96">
        <w:t xml:space="preserve"> pärinevate </w:t>
      </w:r>
      <w:r w:rsidR="00213A86">
        <w:t xml:space="preserve">tugevamate </w:t>
      </w:r>
      <w:r w:rsidR="00086F96">
        <w:t>spektrijoonte lainepikkused (roheline ja punane kiirgus).</w:t>
      </w:r>
    </w:p>
    <w:p w:rsidR="00E0087B" w:rsidRDefault="00086F96" w:rsidP="00B93E3E">
      <w:r>
        <w:rPr>
          <w:b/>
        </w:rPr>
        <w:t>5</w:t>
      </w:r>
      <w:r w:rsidR="00823AFE" w:rsidRPr="00B02EFF">
        <w:rPr>
          <w:b/>
        </w:rPr>
        <w:t>.</w:t>
      </w:r>
      <w:r w:rsidR="00A623F5">
        <w:rPr>
          <w:b/>
        </w:rPr>
        <w:t> </w:t>
      </w:r>
      <w:r w:rsidR="00F05F2D">
        <w:rPr>
          <w:b/>
        </w:rPr>
        <w:t>Eksperimentaalne d</w:t>
      </w:r>
      <w:r w:rsidR="00B02EFF" w:rsidRPr="00B02EFF">
        <w:rPr>
          <w:b/>
        </w:rPr>
        <w:t>i</w:t>
      </w:r>
      <w:r w:rsidR="00B02EFF">
        <w:rPr>
          <w:b/>
        </w:rPr>
        <w:t>spersioon</w:t>
      </w:r>
      <w:r w:rsidR="00A60466">
        <w:rPr>
          <w:b/>
        </w:rPr>
        <w:t xml:space="preserve"> ja l</w:t>
      </w:r>
      <w:r w:rsidR="00A60466" w:rsidRPr="00B02EFF">
        <w:rPr>
          <w:b/>
        </w:rPr>
        <w:t>ahutusvõime</w:t>
      </w:r>
      <w:r w:rsidR="00B02EFF" w:rsidRPr="00B02EFF">
        <w:rPr>
          <w:b/>
        </w:rPr>
        <w:t>.</w:t>
      </w:r>
      <w:r w:rsidR="00B02EFF">
        <w:t xml:space="preserve"> </w:t>
      </w:r>
      <w:r w:rsidR="00C7212B">
        <w:t>Mää</w:t>
      </w:r>
      <w:r w:rsidR="00721000">
        <w:softHyphen/>
      </w:r>
      <w:r w:rsidR="00C7212B">
        <w:t xml:space="preserve">rake </w:t>
      </w:r>
      <w:proofErr w:type="spellStart"/>
      <w:r w:rsidR="00C7212B">
        <w:t>spektromeetri</w:t>
      </w:r>
      <w:proofErr w:type="spellEnd"/>
      <w:r w:rsidR="00C7212B">
        <w:t xml:space="preserve"> li</w:t>
      </w:r>
      <w:r w:rsidR="00DA28DF">
        <w:softHyphen/>
      </w:r>
      <w:r w:rsidR="00C7212B">
        <w:t>neaarse pöörd</w:t>
      </w:r>
      <w:r w:rsidR="00F5375E">
        <w:t>-</w:t>
      </w:r>
      <w:r w:rsidR="00D7391D">
        <w:softHyphen/>
      </w:r>
      <w:r w:rsidR="00C7212B">
        <w:t>dis</w:t>
      </w:r>
      <w:r w:rsidR="0059601D">
        <w:softHyphen/>
      </w:r>
      <w:r w:rsidR="00C7212B">
        <w:t>persiooni väärtus</w:t>
      </w:r>
      <w:r w:rsidR="00855237">
        <w:t xml:space="preserve"> (ühi</w:t>
      </w:r>
      <w:r w:rsidR="00721000">
        <w:softHyphen/>
      </w:r>
      <w:r w:rsidR="00855237">
        <w:t xml:space="preserve">kutes </w:t>
      </w:r>
      <w:proofErr w:type="spellStart"/>
      <w:r w:rsidR="00855237">
        <w:t>nm</w:t>
      </w:r>
      <w:proofErr w:type="spellEnd"/>
      <w:r w:rsidR="00855237">
        <w:t>/mm)</w:t>
      </w:r>
      <w:r w:rsidR="004F2FD6">
        <w:t>.</w:t>
      </w:r>
      <w:r w:rsidR="00F05F2D">
        <w:t xml:space="preserve"> Selleks on ühelt poolt tarvis teada kahe naa</w:t>
      </w:r>
      <w:r w:rsidR="00721000">
        <w:softHyphen/>
      </w:r>
      <w:r w:rsidR="00F05F2D">
        <w:t>berpiksli lainepikkuste erinevust</w:t>
      </w:r>
      <w:r w:rsidR="00CD5DDA">
        <w:t xml:space="preserve"> (mille annab äsja leitud lä</w:t>
      </w:r>
      <w:r w:rsidR="00721000">
        <w:softHyphen/>
      </w:r>
      <w:r w:rsidR="00CD5DDA">
        <w:t>hendussirge tõus)</w:t>
      </w:r>
      <w:r w:rsidR="00F05F2D">
        <w:t xml:space="preserve">, teiselt poolt piksli </w:t>
      </w:r>
      <w:r w:rsidR="00213A86">
        <w:t xml:space="preserve">füüsilist </w:t>
      </w:r>
      <w:r w:rsidR="00F05F2D">
        <w:t xml:space="preserve">laiust (viimase saab teada </w:t>
      </w:r>
      <w:r w:rsidR="00A60466">
        <w:t xml:space="preserve">sensori </w:t>
      </w:r>
      <w:r w:rsidR="00213A86">
        <w:t>kogu</w:t>
      </w:r>
      <w:r w:rsidR="00F05F2D">
        <w:t>laiuse ja resolutsiooni kaudu)</w:t>
      </w:r>
      <w:r w:rsidR="00A60466">
        <w:t>. Lahu</w:t>
      </w:r>
      <w:r w:rsidR="008F410C">
        <w:softHyphen/>
      </w:r>
      <w:r w:rsidR="00A60466">
        <w:t>tusvõime hinnanguks või</w:t>
      </w:r>
      <w:r w:rsidR="00213A86">
        <w:t>b</w:t>
      </w:r>
      <w:r w:rsidR="00A60466">
        <w:t xml:space="preserve"> võtta </w:t>
      </w:r>
      <w:r w:rsidR="00CD5DDA">
        <w:t>576</w:t>
      </w:r>
      <w:r w:rsidR="00B26867">
        <w:t>,</w:t>
      </w:r>
      <w:r w:rsidR="00CD5DDA">
        <w:t>96 või 579</w:t>
      </w:r>
      <w:r w:rsidR="00B26867">
        <w:t>,</w:t>
      </w:r>
      <w:r w:rsidR="00CD5DDA">
        <w:t xml:space="preserve">07 </w:t>
      </w:r>
      <w:proofErr w:type="spellStart"/>
      <w:r w:rsidR="00CD5DDA">
        <w:t>nm</w:t>
      </w:r>
      <w:proofErr w:type="spellEnd"/>
      <w:r w:rsidR="00F05F2D">
        <w:t xml:space="preserve"> spekt</w:t>
      </w:r>
      <w:r w:rsidR="008F410C">
        <w:softHyphen/>
      </w:r>
      <w:r w:rsidR="00F05F2D">
        <w:t xml:space="preserve">rijoone </w:t>
      </w:r>
      <w:r w:rsidR="00CD5DDA">
        <w:t>täis</w:t>
      </w:r>
      <w:r w:rsidR="00F05F2D">
        <w:t>laius</w:t>
      </w:r>
      <w:r w:rsidR="00C26077">
        <w:t>e</w:t>
      </w:r>
      <w:r w:rsidR="00CD5DDA">
        <w:t xml:space="preserve"> poolel kõrgusel</w:t>
      </w:r>
      <w:r w:rsidR="00F05F2D">
        <w:t>.</w:t>
      </w:r>
      <w:r w:rsidR="00B26867">
        <w:t xml:space="preserve"> Nende spektrijoonte tõeli</w:t>
      </w:r>
      <w:r w:rsidR="00C26077">
        <w:softHyphen/>
      </w:r>
      <w:r w:rsidR="00B26867">
        <w:t>sed laiu</w:t>
      </w:r>
      <w:r w:rsidR="00721000">
        <w:softHyphen/>
      </w:r>
      <w:r w:rsidR="00B26867">
        <w:t xml:space="preserve">sed on </w:t>
      </w:r>
      <w:r w:rsidR="00C26077">
        <w:t>eeldatavasti</w:t>
      </w:r>
      <w:r w:rsidR="00B26867">
        <w:t xml:space="preserve"> hulga väiksemad kui on antud seadme spektraallahutus.</w:t>
      </w:r>
    </w:p>
    <w:p w:rsidR="00F05F2D" w:rsidRDefault="005934BD" w:rsidP="00B93E3E">
      <w:r>
        <w:rPr>
          <w:noProof/>
          <w:lang w:val="en-US"/>
        </w:rPr>
        <mc:AlternateContent>
          <mc:Choice Requires="wpc">
            <w:drawing>
              <wp:anchor distT="0" distB="0" distL="114300" distR="114300" simplePos="0" relativeHeight="251662336" behindDoc="0" locked="1" layoutInCell="1" allowOverlap="0" wp14:anchorId="10C52111" wp14:editId="759250F4">
                <wp:simplePos x="718820" y="2573655"/>
                <wp:positionH relativeFrom="column">
                  <wp:align>right</wp:align>
                </wp:positionH>
                <wp:positionV relativeFrom="paragraph">
                  <wp:posOffset>0</wp:posOffset>
                </wp:positionV>
                <wp:extent cx="1458000" cy="1101600"/>
                <wp:effectExtent l="0" t="0" r="27940" b="0"/>
                <wp:wrapSquare wrapText="largest"/>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 name="Freeform 21"/>
                        <wps:cNvSpPr/>
                        <wps:spPr>
                          <a:xfrm>
                            <a:off x="0" y="0"/>
                            <a:ext cx="1457739" cy="932505"/>
                          </a:xfrm>
                          <a:custGeom>
                            <a:avLst/>
                            <a:gdLst>
                              <a:gd name="connsiteX0" fmla="*/ 0 w 1298713"/>
                              <a:gd name="connsiteY0" fmla="*/ 760019 h 760019"/>
                              <a:gd name="connsiteX1" fmla="*/ 387626 w 1298713"/>
                              <a:gd name="connsiteY1" fmla="*/ 554611 h 760019"/>
                              <a:gd name="connsiteX2" fmla="*/ 576469 w 1298713"/>
                              <a:gd name="connsiteY2" fmla="*/ 1332 h 760019"/>
                              <a:gd name="connsiteX3" fmla="*/ 947530 w 1298713"/>
                              <a:gd name="connsiteY3" fmla="*/ 398898 h 760019"/>
                              <a:gd name="connsiteX4" fmla="*/ 1298713 w 1298713"/>
                              <a:gd name="connsiteY4" fmla="*/ 375706 h 760019"/>
                              <a:gd name="connsiteX0" fmla="*/ 0 w 1298713"/>
                              <a:gd name="connsiteY0" fmla="*/ 761347 h 761347"/>
                              <a:gd name="connsiteX1" fmla="*/ 387626 w 1298713"/>
                              <a:gd name="connsiteY1" fmla="*/ 555939 h 761347"/>
                              <a:gd name="connsiteX2" fmla="*/ 609600 w 1298713"/>
                              <a:gd name="connsiteY2" fmla="*/ 1328 h 761347"/>
                              <a:gd name="connsiteX3" fmla="*/ 947530 w 1298713"/>
                              <a:gd name="connsiteY3" fmla="*/ 400226 h 761347"/>
                              <a:gd name="connsiteX4" fmla="*/ 1298713 w 1298713"/>
                              <a:gd name="connsiteY4" fmla="*/ 377034 h 761347"/>
                              <a:gd name="connsiteX0" fmla="*/ 0 w 1298713"/>
                              <a:gd name="connsiteY0" fmla="*/ 761550 h 761550"/>
                              <a:gd name="connsiteX1" fmla="*/ 387626 w 1298713"/>
                              <a:gd name="connsiteY1" fmla="*/ 556142 h 761550"/>
                              <a:gd name="connsiteX2" fmla="*/ 609600 w 1298713"/>
                              <a:gd name="connsiteY2" fmla="*/ 1531 h 761550"/>
                              <a:gd name="connsiteX3" fmla="*/ 927652 w 1298713"/>
                              <a:gd name="connsiteY3" fmla="*/ 390489 h 761550"/>
                              <a:gd name="connsiteX4" fmla="*/ 1298713 w 1298713"/>
                              <a:gd name="connsiteY4" fmla="*/ 377237 h 761550"/>
                              <a:gd name="connsiteX0" fmla="*/ 0 w 1388165"/>
                              <a:gd name="connsiteY0" fmla="*/ 761527 h 761527"/>
                              <a:gd name="connsiteX1" fmla="*/ 387626 w 1388165"/>
                              <a:gd name="connsiteY1" fmla="*/ 556119 h 761527"/>
                              <a:gd name="connsiteX2" fmla="*/ 609600 w 1388165"/>
                              <a:gd name="connsiteY2" fmla="*/ 1508 h 761527"/>
                              <a:gd name="connsiteX3" fmla="*/ 927652 w 1388165"/>
                              <a:gd name="connsiteY3" fmla="*/ 390466 h 761527"/>
                              <a:gd name="connsiteX4" fmla="*/ 1388165 w 1388165"/>
                              <a:gd name="connsiteY4" fmla="*/ 340765 h 761527"/>
                              <a:gd name="connsiteX0" fmla="*/ 0 w 1457739"/>
                              <a:gd name="connsiteY0" fmla="*/ 844369 h 844369"/>
                              <a:gd name="connsiteX1" fmla="*/ 457200 w 1457739"/>
                              <a:gd name="connsiteY1" fmla="*/ 556119 h 844369"/>
                              <a:gd name="connsiteX2" fmla="*/ 679174 w 1457739"/>
                              <a:gd name="connsiteY2" fmla="*/ 1508 h 844369"/>
                              <a:gd name="connsiteX3" fmla="*/ 997226 w 1457739"/>
                              <a:gd name="connsiteY3" fmla="*/ 390466 h 844369"/>
                              <a:gd name="connsiteX4" fmla="*/ 1457739 w 1457739"/>
                              <a:gd name="connsiteY4" fmla="*/ 340765 h 844369"/>
                              <a:gd name="connsiteX0" fmla="*/ 0 w 1457739"/>
                              <a:gd name="connsiteY0" fmla="*/ 844369 h 844369"/>
                              <a:gd name="connsiteX1" fmla="*/ 457200 w 1457739"/>
                              <a:gd name="connsiteY1" fmla="*/ 556119 h 844369"/>
                              <a:gd name="connsiteX2" fmla="*/ 679174 w 1457739"/>
                              <a:gd name="connsiteY2" fmla="*/ 1508 h 844369"/>
                              <a:gd name="connsiteX3" fmla="*/ 997226 w 1457739"/>
                              <a:gd name="connsiteY3" fmla="*/ 390466 h 844369"/>
                              <a:gd name="connsiteX4" fmla="*/ 1457739 w 1457739"/>
                              <a:gd name="connsiteY4" fmla="*/ 340765 h 844369"/>
                              <a:gd name="connsiteX0" fmla="*/ 0 w 1457739"/>
                              <a:gd name="connsiteY0" fmla="*/ 844369 h 844369"/>
                              <a:gd name="connsiteX1" fmla="*/ 420756 w 1457739"/>
                              <a:gd name="connsiteY1" fmla="*/ 556119 h 844369"/>
                              <a:gd name="connsiteX2" fmla="*/ 679174 w 1457739"/>
                              <a:gd name="connsiteY2" fmla="*/ 1508 h 844369"/>
                              <a:gd name="connsiteX3" fmla="*/ 997226 w 1457739"/>
                              <a:gd name="connsiteY3" fmla="*/ 390466 h 844369"/>
                              <a:gd name="connsiteX4" fmla="*/ 1457739 w 1457739"/>
                              <a:gd name="connsiteY4" fmla="*/ 340765 h 844369"/>
                              <a:gd name="connsiteX0" fmla="*/ 0 w 1457739"/>
                              <a:gd name="connsiteY0" fmla="*/ 930282 h 930282"/>
                              <a:gd name="connsiteX1" fmla="*/ 420756 w 1457739"/>
                              <a:gd name="connsiteY1" fmla="*/ 642032 h 930282"/>
                              <a:gd name="connsiteX2" fmla="*/ 655982 w 1457739"/>
                              <a:gd name="connsiteY2" fmla="*/ 1267 h 930282"/>
                              <a:gd name="connsiteX3" fmla="*/ 997226 w 1457739"/>
                              <a:gd name="connsiteY3" fmla="*/ 476379 h 930282"/>
                              <a:gd name="connsiteX4" fmla="*/ 1457739 w 1457739"/>
                              <a:gd name="connsiteY4" fmla="*/ 426678 h 930282"/>
                              <a:gd name="connsiteX0" fmla="*/ 0 w 1457739"/>
                              <a:gd name="connsiteY0" fmla="*/ 932504 h 932504"/>
                              <a:gd name="connsiteX1" fmla="*/ 420756 w 1457739"/>
                              <a:gd name="connsiteY1" fmla="*/ 644254 h 932504"/>
                              <a:gd name="connsiteX2" fmla="*/ 655982 w 1457739"/>
                              <a:gd name="connsiteY2" fmla="*/ 3489 h 932504"/>
                              <a:gd name="connsiteX3" fmla="*/ 997226 w 1457739"/>
                              <a:gd name="connsiteY3" fmla="*/ 478601 h 932504"/>
                              <a:gd name="connsiteX4" fmla="*/ 1457739 w 1457739"/>
                              <a:gd name="connsiteY4" fmla="*/ 428900 h 932504"/>
                              <a:gd name="connsiteX0" fmla="*/ 0 w 1457739"/>
                              <a:gd name="connsiteY0" fmla="*/ 932962 h 932962"/>
                              <a:gd name="connsiteX1" fmla="*/ 420756 w 1457739"/>
                              <a:gd name="connsiteY1" fmla="*/ 644712 h 932962"/>
                              <a:gd name="connsiteX2" fmla="*/ 655982 w 1457739"/>
                              <a:gd name="connsiteY2" fmla="*/ 3947 h 932962"/>
                              <a:gd name="connsiteX3" fmla="*/ 997226 w 1457739"/>
                              <a:gd name="connsiteY3" fmla="*/ 479059 h 932962"/>
                              <a:gd name="connsiteX4" fmla="*/ 1457739 w 1457739"/>
                              <a:gd name="connsiteY4" fmla="*/ 429358 h 932962"/>
                              <a:gd name="connsiteX0" fmla="*/ 0 w 1457739"/>
                              <a:gd name="connsiteY0" fmla="*/ 932505 h 932505"/>
                              <a:gd name="connsiteX1" fmla="*/ 420756 w 1457739"/>
                              <a:gd name="connsiteY1" fmla="*/ 644255 h 932505"/>
                              <a:gd name="connsiteX2" fmla="*/ 655982 w 1457739"/>
                              <a:gd name="connsiteY2" fmla="*/ 3490 h 932505"/>
                              <a:gd name="connsiteX3" fmla="*/ 997226 w 1457739"/>
                              <a:gd name="connsiteY3" fmla="*/ 478602 h 932505"/>
                              <a:gd name="connsiteX4" fmla="*/ 1457739 w 1457739"/>
                              <a:gd name="connsiteY4" fmla="*/ 428901 h 9325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57739" h="932505">
                                <a:moveTo>
                                  <a:pt x="0" y="932505"/>
                                </a:moveTo>
                                <a:cubicBezTo>
                                  <a:pt x="182217" y="856575"/>
                                  <a:pt x="311426" y="799091"/>
                                  <a:pt x="420756" y="644255"/>
                                </a:cubicBezTo>
                                <a:cubicBezTo>
                                  <a:pt x="530086" y="489419"/>
                                  <a:pt x="553278" y="50981"/>
                                  <a:pt x="655982" y="3490"/>
                                </a:cubicBezTo>
                                <a:cubicBezTo>
                                  <a:pt x="758686" y="-44001"/>
                                  <a:pt x="863600" y="407700"/>
                                  <a:pt x="997226" y="478602"/>
                                </a:cubicBezTo>
                                <a:cubicBezTo>
                                  <a:pt x="1130852" y="549504"/>
                                  <a:pt x="1342334" y="471695"/>
                                  <a:pt x="1457739" y="428901"/>
                                </a:cubicBezTo>
                              </a:path>
                            </a:pathLst>
                          </a:cu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a:stCxn id="21" idx="0"/>
                          <a:endCxn id="21" idx="4"/>
                        </wps:cNvCnPr>
                        <wps:spPr>
                          <a:xfrm flipV="1">
                            <a:off x="0" y="428794"/>
                            <a:ext cx="1457739" cy="503515"/>
                          </a:xfrm>
                          <a:prstGeom prst="line">
                            <a:avLst/>
                          </a:prstGeom>
                          <a:ln w="952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6" name="Oval 26"/>
                        <wps:cNvSpPr/>
                        <wps:spPr>
                          <a:xfrm>
                            <a:off x="50027" y="876499"/>
                            <a:ext cx="45720" cy="457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375244" y="429238"/>
                            <a:ext cx="45720" cy="457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FC7A54B" id="Canvas 20" o:spid="_x0000_s1026" editas="canvas" style="position:absolute;margin-left:63.6pt;margin-top:0;width:114.8pt;height:86.75pt;z-index:251662336;mso-position-horizontal:right;mso-width-relative:margin;mso-height-relative:margin" coordsize="1457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579;height:11010;visibility:visible;mso-wrap-style:square">
                  <v:fill o:detectmouseclick="t"/>
                  <v:path o:connecttype="none"/>
                </v:shape>
                <v:shape id="Freeform 21" o:spid="_x0000_s1028" style="position:absolute;width:14577;height:9325;visibility:visible;mso-wrap-style:square;v-text-anchor:middle" coordsize="1457739,93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yRMQA&#10;AADbAAAADwAAAGRycy9kb3ducmV2LnhtbESPzWrDMBCE74G+g9hCLiGRbUpInSimBAqFQKFJS6+L&#10;tP6h1sqxZMd9+6oQyHGYmW+YXTHZVozU+8axgnSVgCDWzjRcKfg8vy43IHxANtg6JgW/5KHYP8x2&#10;mBt35Q8aT6ESEcI+RwV1CF0updc1WfQr1xFHr3S9xRBlX0nT4zXCbSuzJFlLiw3HhRo7OtSkf06D&#10;VUBPpV5kR9x864v9Gsps8UzNu1Lzx+llCyLQFO7hW/vNKMhS+P8Sf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kTEAAAA2wAAAA8AAAAAAAAAAAAAAAAAmAIAAGRycy9k&#10;b3ducmV2LnhtbFBLBQYAAAAABAAEAPUAAACJAwAAAAA=&#10;" path="m,932505c182217,856575,311426,799091,420756,644255,530086,489419,553278,50981,655982,3490,758686,-44001,863600,407700,997226,478602v133626,70902,345108,-6907,460513,-49701e" filled="f" strokecolor="blue" strokeweight="1pt">
                  <v:stroke joinstyle="miter"/>
                  <v:path arrowok="t" o:connecttype="custom" o:connectlocs="0,932505;420756,644255;655982,3490;997226,478602;1457739,428901" o:connectangles="0,0,0,0,0"/>
                </v:shape>
                <v:line id="Straight Connector 24" o:spid="_x0000_s1029" style="position:absolute;flip:y;visibility:visible;mso-wrap-style:square" from="0,4287" to="14577,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ekpcEAAADbAAAADwAAAGRycy9kb3ducmV2LnhtbESPQYvCMBSE7wv+h/AEb2uqiEg1igiC&#10;XkSr3p/Nsy02L6WJbfXXm4UFj8PMfMMsVp0pRUO1KywrGA0jEMSp1QVnCi7n7e8MhPPIGkvLpOBF&#10;DlbL3s8CY21bPlGT+EwECLsYFeTeV7GULs3JoBvaijh4d1sb9EHWmdQ1tgFuSjmOoqk0WHBYyLGi&#10;TU7pI3kaBcnssG94un7fH9fD633jY1ntWqUG/W49B+Gp89/wf3unFYwn8Pcl/AC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6SlwQAAANsAAAAPAAAAAAAAAAAAAAAA&#10;AKECAABkcnMvZG93bnJldi54bWxQSwUGAAAAAAQABAD5AAAAjwMAAAAA&#10;" strokecolor="red">
                  <v:stroke dashstyle="dash" joinstyle="miter"/>
                </v:line>
                <v:oval id="Oval 26" o:spid="_x0000_s1030" style="position:absolute;left:500;top:876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h4cQA&#10;AADbAAAADwAAAGRycy9kb3ducmV2LnhtbESPQYvCMBSE74L/ITzBi6zpKoh0jSKKi4dFsIrs8dE8&#10;267NS2lS7frrjSB4HGbmG2a2aE0prlS7wrKCz2EEgji1uuBMwfGw+ZiCcB5ZY2mZFPyTg8W825lh&#10;rO2N93RNfCYChF2MCnLvq1hKl+Zk0A1tRRy8s60N+iDrTOoabwFuSjmKook0WHBYyLGiVU7pJWmM&#10;guZ7ME7Yuv3v6Uz3v4Z2P5t1o1S/1y6/QHhq/Tv8am+1gtEE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YeHEAAAA2wAAAA8AAAAAAAAAAAAAAAAAmAIAAGRycy9k&#10;b3ducmV2LnhtbFBLBQYAAAAABAAEAPUAAACJAwAAAAA=&#10;" fillcolor="black [3213]" stroked="f" strokeweight="1pt">
                  <v:stroke joinstyle="miter"/>
                </v:oval>
                <v:oval id="Oval 30" o:spid="_x0000_s1031" style="position:absolute;left:13752;top:429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K08IA&#10;AADbAAAADwAAAGRycy9kb3ducmV2LnhtbERPy2rCQBTdF/yH4QrdFDOxgVLSjFJaFBcimJbi8pK5&#10;ebSZOyEzMdGvdxYFl4fzztaTacWZetdYVrCMYhDEhdUNVwq+vzaLVxDOI2tsLZOCCzlYr2YPGaba&#10;jnykc+4rEULYpaig9r5LpXRFTQZdZDviwJW2N+gD7CupexxDuGnlcxy/SIMNh4YaO/qoqfjLB6Ng&#10;2D4lOVt3PP2UdP0d6LDffA5KPc6n9zcQniZ/F/+7d1pBEtaHL+E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srTwgAAANsAAAAPAAAAAAAAAAAAAAAAAJgCAABkcnMvZG93&#10;bnJldi54bWxQSwUGAAAAAAQABAD1AAAAhwMAAAAA&#10;" fillcolor="black [3213]" stroked="f" strokeweight="1pt">
                  <v:stroke joinstyle="miter"/>
                </v:oval>
                <w10:wrap type="square" side="largest"/>
                <w10:anchorlock/>
              </v:group>
            </w:pict>
          </mc:Fallback>
        </mc:AlternateContent>
      </w:r>
      <w:r w:rsidR="00E0087B">
        <w:t>Nimetatud</w:t>
      </w:r>
      <w:r w:rsidR="0051614E">
        <w:t xml:space="preserve"> </w:t>
      </w:r>
      <w:r w:rsidR="00E0087B">
        <w:t>spektri</w:t>
      </w:r>
      <w:r w:rsidR="0051614E">
        <w:t>jooned on paraku võrdlemisi nõrgad</w:t>
      </w:r>
      <w:r w:rsidR="00B668F7">
        <w:t>, seega võib võtta mõne pikema säriajaga spektrikujutise.</w:t>
      </w:r>
      <w:r w:rsidR="0051614E">
        <w:t xml:space="preserve"> </w:t>
      </w:r>
      <w:r w:rsidR="00B668F7">
        <w:t>Li</w:t>
      </w:r>
      <w:r w:rsidR="00B668F7">
        <w:softHyphen/>
        <w:t>saks asuvad need jooned</w:t>
      </w:r>
      <w:r w:rsidR="0051614E">
        <w:t xml:space="preserve"> laia fooni </w:t>
      </w:r>
      <w:r w:rsidR="00324650">
        <w:t>peal</w:t>
      </w:r>
      <w:r w:rsidR="0051614E">
        <w:t>.</w:t>
      </w:r>
      <w:r w:rsidR="00E0087B">
        <w:t xml:space="preserve"> Vii</w:t>
      </w:r>
      <w:r w:rsidR="00B6017D">
        <w:softHyphen/>
      </w:r>
      <w:r w:rsidR="00E0087B">
        <w:t>mast saab kir</w:t>
      </w:r>
      <w:r w:rsidR="00B668F7">
        <w:softHyphen/>
      </w:r>
      <w:r w:rsidR="00E0087B">
        <w:t>jeldada heas lähendu</w:t>
      </w:r>
      <w:r w:rsidR="00B6017D">
        <w:softHyphen/>
      </w:r>
      <w:r w:rsidR="00E0087B">
        <w:t>ses sir</w:t>
      </w:r>
      <w:r w:rsidR="00B668F7">
        <w:softHyphen/>
      </w:r>
      <w:r w:rsidR="00E0087B">
        <w:t xml:space="preserve">gega. </w:t>
      </w:r>
      <w:r w:rsidR="00F8476F">
        <w:t xml:space="preserve">Seega </w:t>
      </w:r>
      <w:r w:rsidR="00755386">
        <w:t xml:space="preserve">tuleb </w:t>
      </w:r>
      <w:r w:rsidR="00F8476F">
        <w:t>kum</w:t>
      </w:r>
      <w:r w:rsidR="00B6017D">
        <w:softHyphen/>
      </w:r>
      <w:r w:rsidR="00F8476F">
        <w:t xml:space="preserve">malgi pool spektrijoont </w:t>
      </w:r>
      <w:r w:rsidR="006E31BD">
        <w:t>võtta üks</w:t>
      </w:r>
      <w:r w:rsidR="00F8476F">
        <w:t xml:space="preserve"> punkt</w:t>
      </w:r>
      <w:r w:rsidR="006E31BD">
        <w:t xml:space="preserve"> foonil</w:t>
      </w:r>
      <w:r w:rsidR="00755386">
        <w:t>,</w:t>
      </w:r>
      <w:r w:rsidR="00F8476F">
        <w:t xml:space="preserve"> </w:t>
      </w:r>
      <w:r w:rsidR="006E31BD">
        <w:t xml:space="preserve">saadud kahe punkti </w:t>
      </w:r>
      <w:r w:rsidR="00F8476F">
        <w:t>baasil konstrueeri</w:t>
      </w:r>
      <w:r w:rsidR="00755386">
        <w:t>da</w:t>
      </w:r>
      <w:r w:rsidR="00F8476F">
        <w:t xml:space="preserve"> s</w:t>
      </w:r>
      <w:r w:rsidR="00E0087B">
        <w:t xml:space="preserve">irge </w:t>
      </w:r>
      <w:r w:rsidR="00755386">
        <w:t xml:space="preserve">ja see </w:t>
      </w:r>
      <w:r w:rsidR="00F8476F">
        <w:t>maha lahutada algsest spekt</w:t>
      </w:r>
      <w:r w:rsidR="00B668F7">
        <w:softHyphen/>
      </w:r>
      <w:r w:rsidR="00F8476F">
        <w:t xml:space="preserve">rist. </w:t>
      </w:r>
      <w:r w:rsidR="00755386">
        <w:t xml:space="preserve">Jällegi, </w:t>
      </w:r>
      <w:r w:rsidR="007933D8">
        <w:t>k</w:t>
      </w:r>
      <w:r w:rsidR="00755386">
        <w:t>õiki v</w:t>
      </w:r>
      <w:r w:rsidR="00F8476F">
        <w:t>ajalikke koordinaate (sh spektrijoone mak</w:t>
      </w:r>
      <w:r w:rsidR="00B668F7">
        <w:softHyphen/>
      </w:r>
      <w:r w:rsidR="00F8476F">
        <w:t xml:space="preserve">simumi tugevust) saab graafikult välja lugeda vahendiga </w:t>
      </w:r>
      <w:r w:rsidR="00F8476F">
        <w:rPr>
          <w:rStyle w:val="GUI"/>
        </w:rPr>
        <w:t>Trace</w:t>
      </w:r>
      <w:r w:rsidR="00F8476F">
        <w:t xml:space="preserve"> (kusjuures </w:t>
      </w:r>
      <w:r w:rsidR="00F8476F">
        <w:rPr>
          <w:rStyle w:val="GUI"/>
        </w:rPr>
        <w:t>Track data points</w:t>
      </w:r>
      <w:r w:rsidR="00F8476F">
        <w:t xml:space="preserve"> on </w:t>
      </w:r>
      <w:r w:rsidR="007933D8">
        <w:t xml:space="preserve">antud juhul </w:t>
      </w:r>
      <w:r w:rsidR="00F8476F">
        <w:t>soovitav välja lüli</w:t>
      </w:r>
      <w:r w:rsidR="00B668F7">
        <w:softHyphen/>
      </w:r>
      <w:r w:rsidR="00F8476F">
        <w:t>tada, sest pikslid paiknevad liiga jämeda sammuga</w:t>
      </w:r>
      <w:r w:rsidR="00324650">
        <w:t xml:space="preserve"> ja </w:t>
      </w:r>
      <w:r w:rsidR="006E31BD">
        <w:t xml:space="preserve">müra tõttu joonte profiil ei pruugi olla </w:t>
      </w:r>
      <w:r w:rsidR="00004F86">
        <w:t xml:space="preserve">väga </w:t>
      </w:r>
      <w:r w:rsidR="006E31BD">
        <w:t>regulaarse ku</w:t>
      </w:r>
      <w:r w:rsidR="00B6017D">
        <w:softHyphen/>
      </w:r>
      <w:r w:rsidR="006E31BD">
        <w:t>juga</w:t>
      </w:r>
      <w:r w:rsidR="00F8476F">
        <w:t>).</w:t>
      </w:r>
    </w:p>
    <w:p w:rsidR="00E40B29" w:rsidRDefault="00086F96" w:rsidP="00E40B29">
      <w:r>
        <w:rPr>
          <w:b/>
        </w:rPr>
        <w:t>6</w:t>
      </w:r>
      <w:r w:rsidR="00F05F2D" w:rsidRPr="00B02EFF">
        <w:rPr>
          <w:b/>
        </w:rPr>
        <w:t>.</w:t>
      </w:r>
      <w:r w:rsidR="00F05F2D">
        <w:rPr>
          <w:b/>
        </w:rPr>
        <w:t> Teoreetiline d</w:t>
      </w:r>
      <w:r w:rsidR="00F05F2D" w:rsidRPr="00B02EFF">
        <w:rPr>
          <w:b/>
        </w:rPr>
        <w:t>i</w:t>
      </w:r>
      <w:r w:rsidR="00F05F2D">
        <w:rPr>
          <w:b/>
        </w:rPr>
        <w:t>spersioon ja l</w:t>
      </w:r>
      <w:r w:rsidR="00F05F2D" w:rsidRPr="00B02EFF">
        <w:rPr>
          <w:b/>
        </w:rPr>
        <w:t>ahutusvõime.</w:t>
      </w:r>
      <w:r w:rsidR="00006636">
        <w:t xml:space="preserve"> </w:t>
      </w:r>
      <w:r w:rsidR="00B23951">
        <w:t>Lineaarse pöörd-d</w:t>
      </w:r>
      <w:r w:rsidR="00855237">
        <w:t>ispersiooni teoreetili</w:t>
      </w:r>
      <w:r w:rsidR="00B23951">
        <w:t>s</w:t>
      </w:r>
      <w:r w:rsidR="00855237">
        <w:t>e väärtus</w:t>
      </w:r>
      <w:r w:rsidR="00F05F2D">
        <w:t>e</w:t>
      </w:r>
      <w:r w:rsidR="00B23951">
        <w:t xml:space="preserve"> (koos määramatu</w:t>
      </w:r>
      <w:r w:rsidR="00C26077">
        <w:softHyphen/>
      </w:r>
      <w:r w:rsidR="00B23951">
        <w:t>sega)</w:t>
      </w:r>
      <w:r w:rsidR="00F05F2D">
        <w:t xml:space="preserve"> saab vale</w:t>
      </w:r>
      <w:r w:rsidR="00721000">
        <w:softHyphen/>
      </w:r>
      <w:r w:rsidR="00F05F2D">
        <w:t>mi</w:t>
      </w:r>
      <w:r w:rsidR="00B23951">
        <w:t>st</w:t>
      </w:r>
      <w:r w:rsidR="00F05F2D">
        <w:t xml:space="preserve"> </w:t>
      </w:r>
      <w:r w:rsidR="00824B27">
        <w:t>(</w:t>
      </w:r>
      <w:r w:rsidR="00F05F2D">
        <w:fldChar w:fldCharType="begin"/>
      </w:r>
      <w:r w:rsidR="00F05F2D">
        <w:instrText xml:space="preserve"> REF eqn_lineaarse_dispers_avaldis \h </w:instrText>
      </w:r>
      <w:r w:rsidR="00F05F2D">
        <w:fldChar w:fldCharType="separate"/>
      </w:r>
      <w:r w:rsidR="00BD5BB0">
        <w:rPr>
          <w:noProof/>
        </w:rPr>
        <w:t>2</w:t>
      </w:r>
      <w:r w:rsidR="00F05F2D">
        <w:fldChar w:fldCharType="end"/>
      </w:r>
      <w:r w:rsidR="00824B27">
        <w:t>)</w:t>
      </w:r>
      <w:r w:rsidR="00E40B29">
        <w:t>, kus läheb tarvis malliga mõõdetud dif</w:t>
      </w:r>
      <w:r w:rsidR="00C26077">
        <w:softHyphen/>
      </w:r>
      <w:r w:rsidR="00E40B29">
        <w:t xml:space="preserve">raktsiooninurka </w:t>
      </w:r>
      <m:oMath>
        <m:r>
          <w:rPr>
            <w:rFonts w:ascii="Cambria Math" w:hAnsi="Cambria Math"/>
          </w:rPr>
          <m:t>β</m:t>
        </m:r>
      </m:oMath>
      <w:r w:rsidR="00E40B29">
        <w:t xml:space="preserve"> ja koondava läätse </w:t>
      </w:r>
      <w:r w:rsidR="00B46CCD">
        <w:t xml:space="preserve">(efektiivset) </w:t>
      </w:r>
      <w:r w:rsidR="00E40B29">
        <w:t xml:space="preserve">fookuskaugust </w:t>
      </w:r>
      <m:oMath>
        <m:r>
          <w:rPr>
            <w:rFonts w:ascii="Cambria Math" w:hAnsi="Cambria Math"/>
          </w:rPr>
          <m:t>f</m:t>
        </m:r>
      </m:oMath>
      <w:r w:rsidR="00E40B29">
        <w:t>. Vii</w:t>
      </w:r>
      <w:r w:rsidR="00C26077">
        <w:softHyphen/>
      </w:r>
      <w:r w:rsidR="00E40B29">
        <w:t xml:space="preserve">mase puhul tuleb arvestada, et otseselt mõõdeti mitte </w:t>
      </w:r>
      <m:oMath>
        <m:r>
          <w:rPr>
            <w:rFonts w:ascii="Cambria Math" w:hAnsi="Cambria Math"/>
          </w:rPr>
          <m:t>f</m:t>
        </m:r>
      </m:oMath>
      <w:r w:rsidR="00E40B29">
        <w:t>, vaid fookuse kaugus läätse tagumisest, tasasest pinnast</w:t>
      </w:r>
      <w:r w:rsidR="00CC1FB5">
        <w:t xml:space="preserve"> (</w:t>
      </w:r>
      <w:r w:rsidR="00CC1FB5">
        <w:rPr>
          <w:rStyle w:val="EnglishTerm"/>
        </w:rPr>
        <w:t>b</w:t>
      </w:r>
      <w:r w:rsidR="00CC1FB5" w:rsidRPr="00855237">
        <w:rPr>
          <w:rStyle w:val="EnglishTerm"/>
        </w:rPr>
        <w:t xml:space="preserve">ack </w:t>
      </w:r>
      <w:r w:rsidR="00CC1FB5">
        <w:rPr>
          <w:rStyle w:val="EnglishTerm"/>
        </w:rPr>
        <w:t>f</w:t>
      </w:r>
      <w:r w:rsidR="00CC1FB5" w:rsidRPr="00855237">
        <w:rPr>
          <w:rStyle w:val="EnglishTerm"/>
        </w:rPr>
        <w:t xml:space="preserve">ocal </w:t>
      </w:r>
      <w:r w:rsidR="00CC1FB5">
        <w:rPr>
          <w:rStyle w:val="EnglishTerm"/>
        </w:rPr>
        <w:t>distance</w:t>
      </w:r>
      <w:r w:rsidR="00CC1FB5">
        <w:t>)</w:t>
      </w:r>
      <w:r w:rsidR="00E40B29">
        <w:t>. Tähista</w:t>
      </w:r>
      <w:r w:rsidR="00C26077">
        <w:softHyphen/>
      </w:r>
      <w:r w:rsidR="00E40B29">
        <w:t>gem see mõõt</w:t>
      </w:r>
      <w:r w:rsidR="00CC1FB5">
        <w:t xml:space="preserve"> </w:t>
      </w:r>
      <m:oMath>
        <m:sSub>
          <m:sSubPr>
            <m:ctrlPr>
              <w:rPr>
                <w:rFonts w:ascii="Cambria Math" w:hAnsi="Cambria Math"/>
                <w:i/>
              </w:rPr>
            </m:ctrlPr>
          </m:sSubPr>
          <m:e>
            <m:r>
              <w:rPr>
                <w:rFonts w:ascii="Cambria Math" w:hAnsi="Cambria Math"/>
              </w:rPr>
              <m:t>f</m:t>
            </m:r>
          </m:e>
          <m:sub>
            <m:r>
              <m:rPr>
                <m:sty m:val="p"/>
              </m:rPr>
              <w:rPr>
                <w:rFonts w:ascii="Cambria Math" w:hAnsi="Cambria Math"/>
              </w:rPr>
              <m:t>b</m:t>
            </m:r>
          </m:sub>
        </m:sSub>
      </m:oMath>
      <w:r w:rsidR="00E40B29">
        <w:t xml:space="preserve">. Nagu kiirteoptikast teada, on ainult õhukese läätse korral </w:t>
      </w:r>
      <m:oMath>
        <m:sSub>
          <m:sSubPr>
            <m:ctrlPr>
              <w:rPr>
                <w:rFonts w:ascii="Cambria Math" w:hAnsi="Cambria Math"/>
                <w:i/>
              </w:rPr>
            </m:ctrlPr>
          </m:sSubPr>
          <m:e>
            <m:r>
              <w:rPr>
                <w:rFonts w:ascii="Cambria Math" w:hAnsi="Cambria Math"/>
              </w:rPr>
              <m:t>f</m:t>
            </m:r>
          </m:e>
          <m:sub>
            <m:r>
              <m:rPr>
                <m:sty m:val="p"/>
              </m:rPr>
              <w:rPr>
                <w:rFonts w:ascii="Cambria Math" w:hAnsi="Cambria Math"/>
              </w:rPr>
              <m:t>b</m:t>
            </m:r>
          </m:sub>
        </m:sSub>
        <m:r>
          <w:rPr>
            <w:rFonts w:ascii="Cambria Math" w:hAnsi="Cambria Math"/>
          </w:rPr>
          <m:t>≈f</m:t>
        </m:r>
      </m:oMath>
      <w:r w:rsidR="00E40B29">
        <w:t xml:space="preserve">. Paksu läätse korral on kõik paraksiaalse lähenduse valemid keerulisemad, sisaldades ka läätse paksust </w:t>
      </w:r>
      <m:oMath>
        <m:r>
          <w:rPr>
            <w:rFonts w:ascii="Cambria Math" w:hAnsi="Cambria Math"/>
          </w:rPr>
          <m:t>t</m:t>
        </m:r>
      </m:oMath>
      <w:r w:rsidR="00E40B29">
        <w:t xml:space="preserve"> [</w:t>
      </w:r>
      <w:r w:rsidR="00E40B29">
        <w:fldChar w:fldCharType="begin"/>
      </w:r>
      <w:r w:rsidR="00E40B29">
        <w:instrText xml:space="preserve"> REF bib_thick_lens \h </w:instrText>
      </w:r>
      <w:r w:rsidR="00E40B29">
        <w:fldChar w:fldCharType="separate"/>
      </w:r>
      <w:r w:rsidR="00BD5BB0">
        <w:rPr>
          <w:noProof/>
        </w:rPr>
        <w:t>3</w:t>
      </w:r>
      <w:r w:rsidR="00E40B29">
        <w:fldChar w:fldCharType="end"/>
      </w:r>
      <w:r w:rsidR="00E40B29">
        <w:t>]:</w:t>
      </w:r>
    </w:p>
    <w:p w:rsidR="00E40B29" w:rsidRDefault="00BC66F9" w:rsidP="00E40B29">
      <m:oMathPara>
        <m:oMath>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m:t>
          </m:r>
          <m:d>
            <m:dPr>
              <m:ctrlPr>
                <w:rPr>
                  <w:rFonts w:ascii="Cambria Math" w:hAnsi="Cambria Math"/>
                  <w:i/>
                </w:rPr>
              </m:ctrlPr>
            </m:dPr>
            <m:e>
              <m:r>
                <w:rPr>
                  <w:rFonts w:ascii="Cambria Math" w:hAnsi="Cambria Math"/>
                </w:rPr>
                <m:t>n-1</m:t>
              </m:r>
            </m:e>
          </m:d>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n-1</m:t>
                      </m:r>
                    </m:e>
                  </m:d>
                  <m:r>
                    <w:rPr>
                      <w:rFonts w:ascii="Cambria Math" w:hAnsi="Cambria Math"/>
                    </w:rPr>
                    <m:t>t</m:t>
                  </m:r>
                </m:num>
                <m:den>
                  <m:r>
                    <w:rPr>
                      <w:rFonts w:ascii="Cambria Math" w:hAnsi="Cambria Math"/>
                    </w:rPr>
                    <m:t>n</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e>
          </m:d>
          <m:r>
            <w:rPr>
              <w:rFonts w:ascii="Cambria Math" w:hAnsi="Cambria Math"/>
            </w:rPr>
            <m:t>,</m:t>
          </m:r>
        </m:oMath>
      </m:oMathPara>
    </w:p>
    <w:p w:rsidR="00E40B29" w:rsidRDefault="00BC66F9" w:rsidP="00E40B29">
      <w:pPr>
        <w:pStyle w:val="Equation"/>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b</m:t>
              </m:r>
            </m:sub>
          </m:sSub>
          <m:r>
            <w:rPr>
              <w:rFonts w:ascii="Cambria Math" w:hAnsi="Cambria Math"/>
            </w:rPr>
            <m:t>=f</m:t>
          </m:r>
          <m:d>
            <m:dPr>
              <m:ctrlPr>
                <w:rPr>
                  <w:rFonts w:ascii="Cambria Math" w:hAnsi="Cambria Math"/>
                  <w:i/>
                </w:rPr>
              </m:ctrlPr>
            </m:dPr>
            <m:e>
              <m:r>
                <w:rPr>
                  <w:rFonts w:ascii="Cambria Math" w:hAnsi="Cambria Math"/>
                </w:rPr>
                <m:t>1-</m:t>
              </m:r>
              <m:f>
                <m:fPr>
                  <m:ctrlPr>
                    <w:rPr>
                      <w:rFonts w:ascii="Cambria Math" w:hAnsi="Cambria Math"/>
                      <w:i/>
                    </w:rPr>
                  </m:ctrlPr>
                </m:fPr>
                <m:num>
                  <m:d>
                    <m:dPr>
                      <m:ctrlPr>
                        <w:rPr>
                          <w:rFonts w:ascii="Cambria Math" w:hAnsi="Cambria Math"/>
                          <w:i/>
                        </w:rPr>
                      </m:ctrlPr>
                    </m:dPr>
                    <m:e>
                      <m:r>
                        <w:rPr>
                          <w:rFonts w:ascii="Cambria Math" w:hAnsi="Cambria Math"/>
                        </w:rPr>
                        <m:t>n-1</m:t>
                      </m:r>
                    </m:e>
                  </m:d>
                  <m:r>
                    <w:rPr>
                      <w:rFonts w:ascii="Cambria Math" w:hAnsi="Cambria Math"/>
                    </w:rPr>
                    <m:t>t</m:t>
                  </m:r>
                </m:num>
                <m:den>
                  <m:r>
                    <w:rPr>
                      <w:rFonts w:ascii="Cambria Math" w:hAnsi="Cambria Math"/>
                    </w:rPr>
                    <m:t>n</m:t>
                  </m:r>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m:t>
          </m:r>
        </m:oMath>
      </m:oMathPara>
    </w:p>
    <w:p w:rsidR="00E40B29" w:rsidRDefault="00E40B29" w:rsidP="00E40B29">
      <w:r>
        <w:t xml:space="preserve">kus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ja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on vastavalt eesmise ja tagumise pinna kõverus</w:t>
      </w:r>
      <w:r w:rsidR="00C26077">
        <w:softHyphen/>
      </w:r>
      <w:r>
        <w:t xml:space="preserve">raadiused ja </w:t>
      </w:r>
      <m:oMath>
        <m:r>
          <w:rPr>
            <w:rFonts w:ascii="Cambria Math" w:hAnsi="Cambria Math"/>
          </w:rPr>
          <m:t>n</m:t>
        </m:r>
      </m:oMath>
      <w:r>
        <w:t xml:space="preserve"> on klaasi murdumisnäitaja. Praegusel juhul on tagumine pind tasapind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oMath>
      <w:r>
        <w:t xml:space="preserve">), mille tõttu saame lihtsa seose </w:t>
      </w:r>
      <m:oMath>
        <m:sSub>
          <m:sSubPr>
            <m:ctrlPr>
              <w:rPr>
                <w:rFonts w:ascii="Cambria Math" w:hAnsi="Cambria Math"/>
                <w:i/>
              </w:rPr>
            </m:ctrlPr>
          </m:sSubPr>
          <m:e>
            <m:r>
              <w:rPr>
                <w:rFonts w:ascii="Cambria Math" w:hAnsi="Cambria Math"/>
              </w:rPr>
              <m:t>f</m:t>
            </m:r>
          </m:e>
          <m:sub>
            <m:r>
              <m:rPr>
                <m:sty m:val="p"/>
              </m:rPr>
              <w:rPr>
                <w:rFonts w:ascii="Cambria Math" w:hAnsi="Cambria Math"/>
              </w:rPr>
              <m:t>b</m:t>
            </m:r>
          </m:sub>
        </m:sSub>
        <m:r>
          <w:rPr>
            <w:rFonts w:ascii="Cambria Math" w:hAnsi="Cambria Math"/>
          </w:rPr>
          <m:t>=f-</m:t>
        </m:r>
        <m:f>
          <m:fPr>
            <m:type m:val="lin"/>
            <m:ctrlPr>
              <w:rPr>
                <w:rFonts w:ascii="Cambria Math" w:hAnsi="Cambria Math"/>
                <w:i/>
              </w:rPr>
            </m:ctrlPr>
          </m:fPr>
          <m:num>
            <m:r>
              <w:rPr>
                <w:rFonts w:ascii="Cambria Math" w:hAnsi="Cambria Math"/>
              </w:rPr>
              <m:t>t</m:t>
            </m:r>
          </m:num>
          <m:den>
            <m:r>
              <w:rPr>
                <w:rFonts w:ascii="Cambria Math" w:hAnsi="Cambria Math"/>
              </w:rPr>
              <m:t>n</m:t>
            </m:r>
          </m:den>
        </m:f>
      </m:oMath>
      <w:r>
        <w:t>.</w:t>
      </w:r>
      <w:r w:rsidR="005C44FC">
        <w:t xml:space="preserve"> (Teiste sõnadega, vas</w:t>
      </w:r>
      <w:r w:rsidR="00C26077">
        <w:softHyphen/>
      </w:r>
      <w:r w:rsidR="005C44FC">
        <w:t xml:space="preserve">tav peatasand asub läätse sees, kaugusel </w:t>
      </w:r>
      <m:oMath>
        <m:f>
          <m:fPr>
            <m:type m:val="lin"/>
            <m:ctrlPr>
              <w:rPr>
                <w:rFonts w:ascii="Cambria Math" w:hAnsi="Cambria Math"/>
                <w:i/>
              </w:rPr>
            </m:ctrlPr>
          </m:fPr>
          <m:num>
            <m:r>
              <w:rPr>
                <w:rFonts w:ascii="Cambria Math" w:hAnsi="Cambria Math"/>
              </w:rPr>
              <m:t>t</m:t>
            </m:r>
          </m:num>
          <m:den>
            <m:r>
              <w:rPr>
                <w:rFonts w:ascii="Cambria Math" w:hAnsi="Cambria Math"/>
              </w:rPr>
              <m:t>n</m:t>
            </m:r>
          </m:den>
        </m:f>
      </m:oMath>
      <w:r w:rsidR="005C44FC">
        <w:t xml:space="preserve"> läätse tasasest pinnast.)</w:t>
      </w:r>
      <w:r>
        <w:t xml:space="preserve"> Kasutatava läätse jaoks </w:t>
      </w:r>
      <m:oMath>
        <m:r>
          <w:rPr>
            <w:rFonts w:ascii="Cambria Math" w:hAnsi="Cambria Math"/>
          </w:rPr>
          <m:t>t</m:t>
        </m:r>
        <m:r>
          <w:rPr>
            <w:rFonts w:ascii="Cambria Math" w:hAnsi="Cambria Math"/>
          </w:rPr>
          <m:t xml:space="preserve">=14 </m:t>
        </m:r>
        <m:r>
          <m:rPr>
            <m:sty m:val="p"/>
          </m:rPr>
          <w:rPr>
            <w:rFonts w:ascii="Cambria Math" w:hAnsi="Cambria Math"/>
          </w:rPr>
          <m:t>mm</m:t>
        </m:r>
      </m:oMath>
      <w:r>
        <w:t xml:space="preserve"> ja </w:t>
      </w:r>
      <m:oMath>
        <m:r>
          <w:rPr>
            <w:rFonts w:ascii="Cambria Math" w:hAnsi="Cambria Math"/>
          </w:rPr>
          <m:t>n=1,52</m:t>
        </m:r>
      </m:oMath>
      <w:r>
        <w:t>.</w:t>
      </w:r>
    </w:p>
    <w:p w:rsidR="007C1ED6" w:rsidRDefault="007C1ED6" w:rsidP="007C1ED6">
      <w:pPr>
        <w:jc w:val="center"/>
      </w:pPr>
      <w:r>
        <w:rPr>
          <w:noProof/>
          <w:lang w:val="en-US"/>
        </w:rPr>
        <w:drawing>
          <wp:inline distT="0" distB="0" distL="0" distR="0">
            <wp:extent cx="1271019" cy="12618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ck-focal-distan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1019" cy="1261875"/>
                    </a:xfrm>
                    <a:prstGeom prst="rect">
                      <a:avLst/>
                    </a:prstGeom>
                  </pic:spPr>
                </pic:pic>
              </a:graphicData>
            </a:graphic>
          </wp:inline>
        </w:drawing>
      </w:r>
    </w:p>
    <w:p w:rsidR="00B23951" w:rsidRDefault="00B23951" w:rsidP="00E40B29">
      <w:r>
        <w:t xml:space="preserve">Määramatuse arvutamisel saab ära kasutada eespool leitud </w:t>
      </w:r>
      <m:oMath>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r>
              <w:rPr>
                <w:rFonts w:ascii="Cambria Math" w:hAnsi="Cambria Math"/>
              </w:rPr>
              <m:t>d</m:t>
            </m:r>
          </m:e>
        </m:d>
      </m:oMath>
      <w:r>
        <w:t xml:space="preserve"> väärtust. Seevastu </w:t>
      </w:r>
      <m:oMath>
        <m:r>
          <w:rPr>
            <w:rFonts w:ascii="Cambria Math" w:hAnsi="Cambria Math"/>
          </w:rPr>
          <m:t>f</m:t>
        </m:r>
      </m:oMath>
      <w:r>
        <w:t xml:space="preserve"> ja </w:t>
      </w:r>
      <m:oMath>
        <m:r>
          <w:rPr>
            <w:rFonts w:ascii="Cambria Math" w:hAnsi="Cambria Math"/>
          </w:rPr>
          <m:t>β</m:t>
        </m:r>
      </m:oMath>
      <w:r>
        <w:t xml:space="preserve"> jao</w:t>
      </w:r>
      <w:bookmarkStart w:id="11" w:name="_GoBack"/>
      <w:bookmarkEnd w:id="11"/>
      <w:r>
        <w:t xml:space="preserve">ks tuleb hinnata piirviga ja selle baasil </w:t>
      </w:r>
      <w:r w:rsidR="001428EE">
        <w:t xml:space="preserve">B-tüüpi </w:t>
      </w:r>
      <w:r>
        <w:t>määramatust.</w:t>
      </w:r>
    </w:p>
    <w:p w:rsidR="006B6A37" w:rsidRDefault="00D92178" w:rsidP="00C47252">
      <w:r>
        <w:t>L</w:t>
      </w:r>
      <w:r w:rsidR="00F05F2D">
        <w:t>a</w:t>
      </w:r>
      <w:r w:rsidR="00F05F2D">
        <w:softHyphen/>
        <w:t>hu</w:t>
      </w:r>
      <w:r w:rsidR="00F05F2D">
        <w:softHyphen/>
        <w:t>tus</w:t>
      </w:r>
      <w:r w:rsidR="00F05F2D">
        <w:softHyphen/>
        <w:t>või</w:t>
      </w:r>
      <w:r w:rsidR="00F05F2D">
        <w:softHyphen/>
        <w:t>me</w:t>
      </w:r>
      <w:r>
        <w:t xml:space="preserve"> teoreetiliseks</w:t>
      </w:r>
      <w:r w:rsidR="004A344A">
        <w:t xml:space="preserve"> </w:t>
      </w:r>
      <w:r>
        <w:t xml:space="preserve">hinnanguks võib võtta </w:t>
      </w:r>
      <w:r w:rsidR="004A344A">
        <w:t>valemi</w:t>
      </w:r>
      <w:r>
        <w:t>ga</w:t>
      </w:r>
      <w:r w:rsidR="004A344A">
        <w:t xml:space="preserve"> </w:t>
      </w:r>
      <w:r w:rsidR="00824B27">
        <w:t>(</w:t>
      </w:r>
      <w:r w:rsidR="004A344A">
        <w:fldChar w:fldCharType="begin"/>
      </w:r>
      <w:r w:rsidR="004A344A">
        <w:instrText xml:space="preserve"> REF eqn_lahutusvõime_avaldis \h </w:instrText>
      </w:r>
      <w:r w:rsidR="004A344A">
        <w:fldChar w:fldCharType="separate"/>
      </w:r>
      <w:r w:rsidR="00BD5BB0">
        <w:rPr>
          <w:noProof/>
        </w:rPr>
        <w:t>3</w:t>
      </w:r>
      <w:r w:rsidR="004A344A">
        <w:fldChar w:fldCharType="end"/>
      </w:r>
      <w:r w:rsidR="00824B27">
        <w:t>)</w:t>
      </w:r>
      <w:r w:rsidR="004A344A">
        <w:t xml:space="preserve"> </w:t>
      </w:r>
      <w:r>
        <w:t>antud spe</w:t>
      </w:r>
      <w:r w:rsidR="001A6117">
        <w:t>ktra</w:t>
      </w:r>
      <w:r>
        <w:t>al</w:t>
      </w:r>
      <w:r w:rsidR="004A344A">
        <w:t>pilu</w:t>
      </w:r>
      <w:r w:rsidR="001A6117">
        <w:t xml:space="preserve"> laiuse</w:t>
      </w:r>
      <w:r>
        <w:t>, mille saab pilu</w:t>
      </w:r>
      <w:r w:rsidR="004A344A">
        <w:t xml:space="preserve"> </w:t>
      </w:r>
      <w:r w:rsidR="001A6117">
        <w:t xml:space="preserve">füüsilise </w:t>
      </w:r>
      <w:r w:rsidR="004A344A">
        <w:t>laiuse ja disper</w:t>
      </w:r>
      <w:r w:rsidR="00837F09">
        <w:softHyphen/>
      </w:r>
      <w:r w:rsidR="004A344A">
        <w:t>siooni kaudu</w:t>
      </w:r>
      <w:r w:rsidR="00F05F2D">
        <w:t>.</w:t>
      </w:r>
    </w:p>
    <w:p w:rsidR="000710F4" w:rsidRDefault="006F62A2" w:rsidP="000710F4">
      <w:pPr>
        <w:pStyle w:val="Heading2"/>
      </w:pPr>
      <w:bookmarkStart w:id="12" w:name="_Toc536624997"/>
      <w:proofErr w:type="spellStart"/>
      <w:r>
        <w:t>Python</w:t>
      </w:r>
      <w:bookmarkEnd w:id="12"/>
      <w:proofErr w:type="spellEnd"/>
    </w:p>
    <w:p w:rsidR="00C02D41" w:rsidRDefault="006F62A2" w:rsidP="000710F4">
      <w:proofErr w:type="spellStart"/>
      <w:r>
        <w:t>Pythonis</w:t>
      </w:r>
      <w:proofErr w:type="spellEnd"/>
      <w:r>
        <w:t xml:space="preserve"> (nt </w:t>
      </w:r>
      <w:proofErr w:type="spellStart"/>
      <w:r w:rsidRPr="006F62A2">
        <w:t>Jupyter</w:t>
      </w:r>
      <w:r>
        <w:t>’i</w:t>
      </w:r>
      <w:proofErr w:type="spellEnd"/>
      <w:r>
        <w:t xml:space="preserve"> keskkonnas) </w:t>
      </w:r>
      <w:r w:rsidR="00C02D41">
        <w:t xml:space="preserve">andmetöötlust </w:t>
      </w:r>
      <w:r>
        <w:t xml:space="preserve">tehes leiab kõik vajalikud vahendid moodulitest </w:t>
      </w:r>
      <w:proofErr w:type="spellStart"/>
      <w:r w:rsidRPr="006F62A2">
        <w:rPr>
          <w:rStyle w:val="Command"/>
        </w:rPr>
        <w:t>numpy</w:t>
      </w:r>
      <w:proofErr w:type="spellEnd"/>
      <w:r>
        <w:t xml:space="preserve"> ja </w:t>
      </w:r>
      <w:proofErr w:type="spellStart"/>
      <w:r w:rsidRPr="006F62A2">
        <w:rPr>
          <w:rStyle w:val="Command"/>
        </w:rPr>
        <w:t>matplotlib.pyplot</w:t>
      </w:r>
      <w:proofErr w:type="spellEnd"/>
      <w:r>
        <w:t xml:space="preserve">. </w:t>
      </w:r>
      <w:r w:rsidR="00C02D41">
        <w:t>Järgnevalt vaid mainitakse olulised käsud</w:t>
      </w:r>
      <w:r w:rsidR="009D72C0">
        <w:t xml:space="preserve">. Vajadusel tuleks vaadata </w:t>
      </w:r>
      <w:r w:rsidR="00A44795">
        <w:t xml:space="preserve">detailsemat teavet </w:t>
      </w:r>
      <w:r w:rsidR="009D72C0">
        <w:t>dokumen</w:t>
      </w:r>
      <w:r w:rsidR="00E920CE">
        <w:softHyphen/>
      </w:r>
      <w:r w:rsidR="009D72C0">
        <w:t>tatsioonist</w:t>
      </w:r>
      <w:r w:rsidR="00A44795">
        <w:t xml:space="preserve"> [</w:t>
      </w:r>
      <w:r w:rsidR="00A44795">
        <w:fldChar w:fldCharType="begin"/>
      </w:r>
      <w:r w:rsidR="00A44795">
        <w:instrText xml:space="preserve"> REF bib_numpy \h </w:instrText>
      </w:r>
      <w:r w:rsidR="00A44795">
        <w:fldChar w:fldCharType="separate"/>
      </w:r>
      <w:r w:rsidR="00BD5BB0">
        <w:rPr>
          <w:noProof/>
        </w:rPr>
        <w:t>4</w:t>
      </w:r>
      <w:r w:rsidR="00A44795">
        <w:fldChar w:fldCharType="end"/>
      </w:r>
      <w:r w:rsidR="00A44795">
        <w:t>,</w:t>
      </w:r>
      <w:r w:rsidR="00A44795">
        <w:fldChar w:fldCharType="begin"/>
      </w:r>
      <w:r w:rsidR="00A44795">
        <w:instrText xml:space="preserve"> REF bib_pyplot \h </w:instrText>
      </w:r>
      <w:r w:rsidR="00A44795">
        <w:fldChar w:fldCharType="separate"/>
      </w:r>
      <w:r w:rsidR="00BD5BB0">
        <w:rPr>
          <w:noProof/>
        </w:rPr>
        <w:t>5</w:t>
      </w:r>
      <w:r w:rsidR="00A44795">
        <w:fldChar w:fldCharType="end"/>
      </w:r>
      <w:r w:rsidR="00A44795">
        <w:t>]</w:t>
      </w:r>
      <w:r w:rsidR="009D72C0">
        <w:t>.</w:t>
      </w:r>
      <w:r w:rsidR="00C02D41">
        <w:t xml:space="preserve"> </w:t>
      </w:r>
      <w:r w:rsidR="009D72C0">
        <w:t>S</w:t>
      </w:r>
      <w:r w:rsidR="00C02D41">
        <w:t>isuline arvutusskeem</w:t>
      </w:r>
      <w:r w:rsidR="00DD755C">
        <w:t xml:space="preserve"> ja vormistusnõuded</w:t>
      </w:r>
      <w:r w:rsidR="00C02D41">
        <w:t xml:space="preserve"> on sama</w:t>
      </w:r>
      <w:r w:rsidR="00DD755C">
        <w:t>d</w:t>
      </w:r>
      <w:r w:rsidR="00C02D41">
        <w:t xml:space="preserve">, mis </w:t>
      </w:r>
      <w:proofErr w:type="spellStart"/>
      <w:r w:rsidR="00C02D41">
        <w:t>Mathcad’i</w:t>
      </w:r>
      <w:proofErr w:type="spellEnd"/>
      <w:r w:rsidR="00C02D41">
        <w:t xml:space="preserve"> </w:t>
      </w:r>
      <w:r w:rsidR="00DD755C">
        <w:t>puhul</w:t>
      </w:r>
      <w:r w:rsidR="009D72C0">
        <w:t>, ja seda siin üle ei korrata</w:t>
      </w:r>
      <w:r w:rsidR="00C02D41">
        <w:t>.</w:t>
      </w:r>
    </w:p>
    <w:p w:rsidR="000710F4" w:rsidRDefault="006F62A2" w:rsidP="000710F4">
      <w:r>
        <w:t xml:space="preserve">Pildifaili saab sisse lugeda käsuga </w:t>
      </w:r>
      <w:proofErr w:type="spellStart"/>
      <w:r w:rsidRPr="006F62A2">
        <w:rPr>
          <w:rStyle w:val="Command"/>
        </w:rPr>
        <w:t>imread</w:t>
      </w:r>
      <w:proofErr w:type="spellEnd"/>
      <w:r>
        <w:t>. Se</w:t>
      </w:r>
      <w:r w:rsidR="00B94EDD">
        <w:t>e</w:t>
      </w:r>
      <w:r>
        <w:t xml:space="preserve"> tagasta</w:t>
      </w:r>
      <w:r w:rsidR="00B94EDD">
        <w:t>b</w:t>
      </w:r>
      <w:r>
        <w:t xml:space="preserve"> kol</w:t>
      </w:r>
      <w:r w:rsidR="00E920CE">
        <w:softHyphen/>
      </w:r>
      <w:r>
        <w:t>memõõtmeli</w:t>
      </w:r>
      <w:r w:rsidR="00B94EDD">
        <w:t>s</w:t>
      </w:r>
      <w:r>
        <w:t xml:space="preserve">e </w:t>
      </w:r>
      <w:proofErr w:type="spellStart"/>
      <w:r>
        <w:t>NumPy</w:t>
      </w:r>
      <w:proofErr w:type="spellEnd"/>
      <w:r>
        <w:t xml:space="preserve"> massiiv</w:t>
      </w:r>
      <w:r w:rsidR="00B94EDD">
        <w:t>i</w:t>
      </w:r>
      <w:r>
        <w:t xml:space="preserve">, kus </w:t>
      </w:r>
      <w:r w:rsidR="00771759">
        <w:t>esimese</w:t>
      </w:r>
      <w:r>
        <w:t xml:space="preserve"> mõõtme sihis kulgevad read, </w:t>
      </w:r>
      <w:r w:rsidR="00771759">
        <w:t>teise</w:t>
      </w:r>
      <w:r>
        <w:t xml:space="preserve"> mõõtme sihis pikslid reas, ja </w:t>
      </w:r>
      <w:r w:rsidR="00771759">
        <w:t>kolmanda</w:t>
      </w:r>
      <w:r>
        <w:t xml:space="preserve"> mõõtme sihis kolm primaarvärvuse väärtust. Kõik vastavad mõõdud saab teada atribuudiga </w:t>
      </w:r>
      <w:r w:rsidRPr="006F62A2">
        <w:rPr>
          <w:rStyle w:val="Command"/>
        </w:rPr>
        <w:t>shape</w:t>
      </w:r>
      <w:r>
        <w:t>. Pildi saab kuvada kä</w:t>
      </w:r>
      <w:r w:rsidR="00E920CE">
        <w:softHyphen/>
      </w:r>
      <w:r>
        <w:t xml:space="preserve">suga </w:t>
      </w:r>
      <w:proofErr w:type="spellStart"/>
      <w:r w:rsidRPr="006F62A2">
        <w:rPr>
          <w:rStyle w:val="Command"/>
        </w:rPr>
        <w:t>imshow</w:t>
      </w:r>
      <w:proofErr w:type="spellEnd"/>
      <w:r>
        <w:t>.</w:t>
      </w:r>
    </w:p>
    <w:p w:rsidR="006F62A2" w:rsidRDefault="006F62A2" w:rsidP="000710F4">
      <w:r>
        <w:t xml:space="preserve">Indekseerimise teel saab välja eraldada sobiliku </w:t>
      </w:r>
      <w:proofErr w:type="spellStart"/>
      <w:r>
        <w:t>ridadevahe</w:t>
      </w:r>
      <w:r w:rsidR="00E920CE">
        <w:softHyphen/>
      </w:r>
      <w:r>
        <w:t>miku</w:t>
      </w:r>
      <w:proofErr w:type="spellEnd"/>
      <w:r w:rsidR="0051614E">
        <w:t xml:space="preserve"> (st eraldi programmiga pole vaja kujutist kärpida)</w:t>
      </w:r>
      <w:r>
        <w:t>. Mas</w:t>
      </w:r>
      <w:r w:rsidR="00B6017D">
        <w:softHyphen/>
      </w:r>
      <w:r>
        <w:t>siivi saab otse ruutu tõsta (</w:t>
      </w:r>
      <w:r w:rsidR="00724DF8">
        <w:t>kõik aritmeetilised ope</w:t>
      </w:r>
      <w:r w:rsidR="00E920CE">
        <w:softHyphen/>
      </w:r>
      <w:r w:rsidR="00724DF8">
        <w:t xml:space="preserve">ratsioonid </w:t>
      </w:r>
      <w:r>
        <w:t xml:space="preserve">on </w:t>
      </w:r>
      <w:r>
        <w:lastRenderedPageBreak/>
        <w:t xml:space="preserve">vektoriseeritud, nagu </w:t>
      </w:r>
      <w:r w:rsidR="00724DF8">
        <w:t xml:space="preserve">ka </w:t>
      </w:r>
      <w:proofErr w:type="spellStart"/>
      <w:r>
        <w:t>Mathcad’is</w:t>
      </w:r>
      <w:proofErr w:type="spellEnd"/>
      <w:r>
        <w:t>).</w:t>
      </w:r>
      <w:r w:rsidR="008B7AF5">
        <w:t xml:space="preserve"> Enne tu</w:t>
      </w:r>
      <w:r w:rsidR="00E920CE">
        <w:softHyphen/>
      </w:r>
      <w:r w:rsidR="008B7AF5">
        <w:t>leks siiski and</w:t>
      </w:r>
      <w:r w:rsidR="00B6017D">
        <w:softHyphen/>
      </w:r>
      <w:r w:rsidR="008B7AF5">
        <w:t>metüüp teisendada reaalarvuks (</w:t>
      </w:r>
      <w:proofErr w:type="spellStart"/>
      <w:r w:rsidR="008B7AF5" w:rsidRPr="008B7AF5">
        <w:rPr>
          <w:rStyle w:val="Command"/>
        </w:rPr>
        <w:t>numpy.float</w:t>
      </w:r>
      <w:proofErr w:type="spellEnd"/>
      <w:r w:rsidR="008B7AF5">
        <w:t xml:space="preserve">) meetodiga </w:t>
      </w:r>
      <w:proofErr w:type="spellStart"/>
      <w:r w:rsidR="008B7AF5" w:rsidRPr="008B7AF5">
        <w:rPr>
          <w:rStyle w:val="Command"/>
        </w:rPr>
        <w:t>astype</w:t>
      </w:r>
      <w:proofErr w:type="spellEnd"/>
      <w:r w:rsidR="008B7AF5">
        <w:t>, sest algne andmetüüp on väike täisarv (</w:t>
      </w:r>
      <w:r w:rsidR="008B7AF5" w:rsidRPr="008B7AF5">
        <w:rPr>
          <w:rStyle w:val="Command"/>
        </w:rPr>
        <w:t>numpy.uint8</w:t>
      </w:r>
      <w:r w:rsidR="008B7AF5">
        <w:t xml:space="preserve">), mille ruututõstmisel </w:t>
      </w:r>
      <w:r w:rsidR="00724DF8">
        <w:t xml:space="preserve">võib </w:t>
      </w:r>
      <w:r w:rsidR="008B7AF5">
        <w:t>tek</w:t>
      </w:r>
      <w:r w:rsidR="00724DF8">
        <w:t>kida</w:t>
      </w:r>
      <w:r w:rsidR="008B7AF5">
        <w:t xml:space="preserve"> </w:t>
      </w:r>
      <w:proofErr w:type="spellStart"/>
      <w:r w:rsidR="008B7AF5">
        <w:t>ületäitu</w:t>
      </w:r>
      <w:r w:rsidR="00E920CE">
        <w:softHyphen/>
      </w:r>
      <w:r w:rsidR="008B7AF5">
        <w:t>mine</w:t>
      </w:r>
      <w:proofErr w:type="spellEnd"/>
      <w:r w:rsidR="008B7AF5">
        <w:t>.</w:t>
      </w:r>
    </w:p>
    <w:p w:rsidR="004A4FB3" w:rsidRDefault="00DC4C59" w:rsidP="000710F4">
      <w:proofErr w:type="spellStart"/>
      <w:r>
        <w:t>Kahemõõtmelised</w:t>
      </w:r>
      <w:proofErr w:type="spellEnd"/>
      <w:r>
        <w:t xml:space="preserve"> </w:t>
      </w:r>
      <w:r w:rsidR="004A4FB3">
        <w:t>R, G ja B maatriksi</w:t>
      </w:r>
      <w:r>
        <w:t>d saab</w:t>
      </w:r>
      <w:r w:rsidR="004A4FB3">
        <w:t xml:space="preserve"> eralda</w:t>
      </w:r>
      <w:r>
        <w:t>da</w:t>
      </w:r>
      <w:r w:rsidR="004A4FB3">
        <w:t xml:space="preserve"> indek</w:t>
      </w:r>
      <w:r w:rsidR="00E920CE">
        <w:softHyphen/>
      </w:r>
      <w:r w:rsidR="004A4FB3">
        <w:t>seerimi</w:t>
      </w:r>
      <w:r>
        <w:t>s</w:t>
      </w:r>
      <w:r w:rsidR="004A4FB3">
        <w:t>e</w:t>
      </w:r>
      <w:r>
        <w:t xml:space="preserve"> teel, vajadusel enne</w:t>
      </w:r>
      <w:r w:rsidR="004A4FB3">
        <w:t xml:space="preserve"> sobivalt </w:t>
      </w:r>
      <w:r w:rsidR="00021AEB">
        <w:t xml:space="preserve">muutes </w:t>
      </w:r>
      <w:r w:rsidR="004A4FB3">
        <w:t xml:space="preserve">massiivi </w:t>
      </w:r>
      <w:r w:rsidR="00021AEB">
        <w:t xml:space="preserve">kuju </w:t>
      </w:r>
      <w:r w:rsidR="004A4FB3">
        <w:t xml:space="preserve">funktsiooniga </w:t>
      </w:r>
      <w:proofErr w:type="spellStart"/>
      <w:r w:rsidR="004A4FB3" w:rsidRPr="004A4FB3">
        <w:rPr>
          <w:rStyle w:val="Command"/>
        </w:rPr>
        <w:t>swapaxes</w:t>
      </w:r>
      <w:proofErr w:type="spellEnd"/>
      <w:r w:rsidR="004A4FB3">
        <w:t xml:space="preserve"> (või </w:t>
      </w:r>
      <w:proofErr w:type="spellStart"/>
      <w:r w:rsidR="004A4FB3" w:rsidRPr="004A4FB3">
        <w:rPr>
          <w:rStyle w:val="Command"/>
        </w:rPr>
        <w:t>moveaxis</w:t>
      </w:r>
      <w:proofErr w:type="spellEnd"/>
      <w:r w:rsidR="004A4FB3">
        <w:t>).</w:t>
      </w:r>
      <w:r>
        <w:t xml:space="preserve"> Spektroskoopi</w:t>
      </w:r>
      <w:r w:rsidR="00B6017D">
        <w:softHyphen/>
      </w:r>
      <w:r>
        <w:t>lise signaali</w:t>
      </w:r>
      <w:r w:rsidR="00D62CC3">
        <w:t>ks</w:t>
      </w:r>
      <w:r>
        <w:t xml:space="preserve"> tuleb võtta kombinatsioon nen</w:t>
      </w:r>
      <w:r w:rsidR="00B6017D">
        <w:softHyphen/>
      </w:r>
      <w:r>
        <w:t>dest kolmest värvisignaalist. Viimaks</w:t>
      </w:r>
      <w:r w:rsidR="00C02D41">
        <w:t xml:space="preserve"> </w:t>
      </w:r>
      <w:r>
        <w:t>tuleb igas piksliveerus hele</w:t>
      </w:r>
      <w:r w:rsidR="00E920CE">
        <w:softHyphen/>
      </w:r>
      <w:r>
        <w:t xml:space="preserve">dused summeerida (meetod </w:t>
      </w:r>
      <w:r w:rsidRPr="004C76AD">
        <w:rPr>
          <w:rStyle w:val="Command"/>
        </w:rPr>
        <w:t>sum</w:t>
      </w:r>
      <w:r>
        <w:t>).</w:t>
      </w:r>
      <w:r w:rsidR="003E7519">
        <w:t xml:space="preserve"> </w:t>
      </w:r>
      <w:r w:rsidR="00543662">
        <w:t>Spektri</w:t>
      </w:r>
      <w:r w:rsidR="00C02D41">
        <w:t xml:space="preserve"> g</w:t>
      </w:r>
      <w:r w:rsidR="003E7519">
        <w:t>raafiku saab kä</w:t>
      </w:r>
      <w:r w:rsidR="00E920CE">
        <w:softHyphen/>
      </w:r>
      <w:r w:rsidR="003E7519">
        <w:t xml:space="preserve">suga </w:t>
      </w:r>
      <w:r w:rsidR="003E7519" w:rsidRPr="003E7519">
        <w:rPr>
          <w:rStyle w:val="Command"/>
        </w:rPr>
        <w:t>plot</w:t>
      </w:r>
      <w:r w:rsidR="003E7519">
        <w:t>.</w:t>
      </w:r>
    </w:p>
    <w:p w:rsidR="00C823C0" w:rsidRPr="000710F4" w:rsidRDefault="003E7519" w:rsidP="000710F4">
      <w:r>
        <w:t xml:space="preserve">Esialgu </w:t>
      </w:r>
      <w:r w:rsidR="004B3CD3">
        <w:t>võib</w:t>
      </w:r>
      <w:r>
        <w:t xml:space="preserve"> graafiku </w:t>
      </w:r>
      <w:r w:rsidR="004B3CD3">
        <w:t>x</w:t>
      </w:r>
      <w:r>
        <w:t xml:space="preserve">-teljel kuvada </w:t>
      </w:r>
      <w:r w:rsidR="004B3CD3">
        <w:t>lihtsalt pikslite järjekor</w:t>
      </w:r>
      <w:r w:rsidR="00E920CE">
        <w:softHyphen/>
      </w:r>
      <w:r w:rsidR="004B3CD3">
        <w:t>ranumbrid</w:t>
      </w:r>
      <w:r>
        <w:t xml:space="preserve"> (mille </w:t>
      </w:r>
      <w:r w:rsidR="004B3CD3">
        <w:t>saab käsuga</w:t>
      </w:r>
      <w:r>
        <w:t xml:space="preserve"> </w:t>
      </w:r>
      <w:proofErr w:type="spellStart"/>
      <w:r w:rsidRPr="004B3CD3">
        <w:rPr>
          <w:rStyle w:val="Command"/>
        </w:rPr>
        <w:t>numpy.</w:t>
      </w:r>
      <w:r w:rsidR="004B3CD3" w:rsidRPr="004B3CD3">
        <w:rPr>
          <w:rStyle w:val="Command"/>
        </w:rPr>
        <w:t>arange</w:t>
      </w:r>
      <w:proofErr w:type="spellEnd"/>
      <w:r>
        <w:t>)</w:t>
      </w:r>
      <w:r w:rsidR="004B3CD3">
        <w:t xml:space="preserve"> ja graafik ise teha „elav“ (</w:t>
      </w:r>
      <w:proofErr w:type="spellStart"/>
      <w:r w:rsidR="004B3CD3">
        <w:t>Jupyter</w:t>
      </w:r>
      <w:r w:rsidR="000270A1">
        <w:t>’i</w:t>
      </w:r>
      <w:proofErr w:type="spellEnd"/>
      <w:r w:rsidR="000270A1">
        <w:t xml:space="preserve"> töölehel</w:t>
      </w:r>
      <w:r w:rsidR="004B3CD3">
        <w:t xml:space="preserve"> näiteks käsuga </w:t>
      </w:r>
      <w:r w:rsidR="004B3CD3" w:rsidRPr="004B3CD3">
        <w:rPr>
          <w:rStyle w:val="Command"/>
        </w:rPr>
        <w:t>%</w:t>
      </w:r>
      <w:proofErr w:type="spellStart"/>
      <w:r w:rsidR="004B3CD3" w:rsidRPr="004B3CD3">
        <w:rPr>
          <w:rStyle w:val="Command"/>
        </w:rPr>
        <w:t>matplotlib</w:t>
      </w:r>
      <w:proofErr w:type="spellEnd"/>
      <w:r w:rsidR="004B3CD3" w:rsidRPr="004B3CD3">
        <w:rPr>
          <w:rStyle w:val="Command"/>
        </w:rPr>
        <w:t xml:space="preserve"> </w:t>
      </w:r>
      <w:r w:rsidR="000270A1">
        <w:rPr>
          <w:rStyle w:val="Command"/>
        </w:rPr>
        <w:t>notebook</w:t>
      </w:r>
      <w:r w:rsidR="004B3CD3">
        <w:t xml:space="preserve">), </w:t>
      </w:r>
      <w:r w:rsidR="00533A15">
        <w:t>nii et</w:t>
      </w:r>
      <w:r w:rsidR="004B3CD3">
        <w:t xml:space="preserve"> oleks näha hiirekursori koordinaadid</w:t>
      </w:r>
      <w:r w:rsidR="00C02D41">
        <w:t>.</w:t>
      </w:r>
      <w:r w:rsidR="004B3CD3">
        <w:t xml:space="preserve"> </w:t>
      </w:r>
      <w:r w:rsidR="00C02D41">
        <w:t>Sel viisil</w:t>
      </w:r>
      <w:r w:rsidR="004B3CD3">
        <w:t xml:space="preserve"> saa</w:t>
      </w:r>
      <w:r w:rsidR="00C02D41">
        <w:t>b</w:t>
      </w:r>
      <w:r w:rsidR="004B3CD3">
        <w:t xml:space="preserve"> kindlaks teha tuntud spektri</w:t>
      </w:r>
      <w:r w:rsidR="00B6017D">
        <w:softHyphen/>
      </w:r>
      <w:r w:rsidR="004B3CD3">
        <w:t>joonte keskpunktide asukohad (vajadusel suumida graafikut)</w:t>
      </w:r>
      <w:r>
        <w:t>.</w:t>
      </w:r>
      <w:r w:rsidR="00C02D41">
        <w:t xml:space="preserve"> Need tuleks koon</w:t>
      </w:r>
      <w:r w:rsidR="00E920CE">
        <w:softHyphen/>
      </w:r>
      <w:r w:rsidR="00C02D41">
        <w:t>dada järjendisse. Teise järjendisse tuleks sa</w:t>
      </w:r>
      <w:r w:rsidR="00B6017D">
        <w:softHyphen/>
      </w:r>
      <w:r w:rsidR="00C02D41">
        <w:t>mas järjekorras kirja panna vastavad teadaolevad lainepikku</w:t>
      </w:r>
      <w:r w:rsidR="00B6017D">
        <w:softHyphen/>
      </w:r>
      <w:r w:rsidR="00C02D41">
        <w:t>sed.</w:t>
      </w:r>
      <w:r w:rsidR="00543662">
        <w:t xml:space="preserve"> Nüüd käsuga </w:t>
      </w:r>
      <w:proofErr w:type="spellStart"/>
      <w:r w:rsidR="00543662" w:rsidRPr="00C823C0">
        <w:rPr>
          <w:rStyle w:val="Command"/>
        </w:rPr>
        <w:t>numpy.polyfit</w:t>
      </w:r>
      <w:proofErr w:type="spellEnd"/>
      <w:r w:rsidR="00543662">
        <w:t xml:space="preserve"> saab sobitada sirge</w:t>
      </w:r>
      <w:r w:rsidR="00874E5E">
        <w:t xml:space="preserve"> (või isegi </w:t>
      </w:r>
      <w:r w:rsidR="00FF64B1">
        <w:t>mõne kõrge</w:t>
      </w:r>
      <w:r w:rsidR="00E920CE">
        <w:softHyphen/>
      </w:r>
      <w:r w:rsidR="00FF64B1">
        <w:t>mat järku polünoomi</w:t>
      </w:r>
      <w:r w:rsidR="00874E5E">
        <w:t>)</w:t>
      </w:r>
      <w:r w:rsidR="00543662">
        <w:t xml:space="preserve"> läbi selle sõltuvuse.</w:t>
      </w:r>
    </w:p>
    <w:p w:rsidR="00B54B9E" w:rsidRDefault="00B54B9E" w:rsidP="00EF20F4">
      <w:pPr>
        <w:pStyle w:val="GeneralHeading"/>
      </w:pPr>
      <w:bookmarkStart w:id="13" w:name="_Toc536624998"/>
      <w:r>
        <w:t>Viited</w:t>
      </w:r>
      <w:bookmarkEnd w:id="13"/>
    </w:p>
    <w:p w:rsidR="006F7129" w:rsidRDefault="006F7129" w:rsidP="006F7129">
      <w:pPr>
        <w:pStyle w:val="Reference"/>
      </w:pPr>
      <w:r>
        <w:t>[</w:t>
      </w:r>
      <w:bookmarkStart w:id="14" w:name="bib_sRGB"/>
      <w:r>
        <w:fldChar w:fldCharType="begin"/>
      </w:r>
      <w:r>
        <w:instrText xml:space="preserve"> SEQ bibitem \* MERGEFORMAT </w:instrText>
      </w:r>
      <w:r>
        <w:fldChar w:fldCharType="separate"/>
      </w:r>
      <w:r w:rsidR="00BD5BB0">
        <w:rPr>
          <w:noProof/>
        </w:rPr>
        <w:t>1</w:t>
      </w:r>
      <w:r>
        <w:fldChar w:fldCharType="end"/>
      </w:r>
      <w:bookmarkEnd w:id="14"/>
      <w:r>
        <w:t xml:space="preserve">] </w:t>
      </w:r>
      <w:hyperlink r:id="rId18" w:history="1">
        <w:r w:rsidRPr="00B9281B">
          <w:rPr>
            <w:rStyle w:val="Hyperlink"/>
          </w:rPr>
          <w:t>https://en.wikipedia.org/wiki/SRGB</w:t>
        </w:r>
      </w:hyperlink>
    </w:p>
    <w:p w:rsidR="006F7129" w:rsidRDefault="006F7129" w:rsidP="006F7129">
      <w:pPr>
        <w:pStyle w:val="Reference"/>
      </w:pPr>
      <w:r>
        <w:t>[</w:t>
      </w:r>
      <w:bookmarkStart w:id="15" w:name="bib_nist"/>
      <w:r>
        <w:fldChar w:fldCharType="begin"/>
      </w:r>
      <w:r>
        <w:instrText xml:space="preserve"> SEQ bibitem \* MERGEFORMAT </w:instrText>
      </w:r>
      <w:r>
        <w:fldChar w:fldCharType="separate"/>
      </w:r>
      <w:r w:rsidR="00BD5BB0">
        <w:rPr>
          <w:noProof/>
        </w:rPr>
        <w:t>2</w:t>
      </w:r>
      <w:r>
        <w:fldChar w:fldCharType="end"/>
      </w:r>
      <w:bookmarkEnd w:id="15"/>
      <w:r>
        <w:t xml:space="preserve">] </w:t>
      </w:r>
      <w:hyperlink r:id="rId19" w:history="1">
        <w:r w:rsidR="00A44795" w:rsidRPr="00A44795">
          <w:rPr>
            <w:rStyle w:val="Hyperlink"/>
          </w:rPr>
          <w:t>http://physics.nist.gov/PhysRefData/Handbook/element_name.htm</w:t>
        </w:r>
      </w:hyperlink>
    </w:p>
    <w:p w:rsidR="00E40B29" w:rsidRPr="00E40B29" w:rsidRDefault="00E40B29" w:rsidP="006F7129">
      <w:pPr>
        <w:pStyle w:val="Reference"/>
        <w:rPr>
          <w:color w:val="0000FF"/>
          <w:u w:val="single"/>
        </w:rPr>
      </w:pPr>
      <w:r>
        <w:t>[</w:t>
      </w:r>
      <w:bookmarkStart w:id="16" w:name="bib_thick_lens"/>
      <w:r>
        <w:fldChar w:fldCharType="begin"/>
      </w:r>
      <w:r>
        <w:instrText xml:space="preserve"> SEQ bibitem \* MERGEFORMAT </w:instrText>
      </w:r>
      <w:r>
        <w:fldChar w:fldCharType="separate"/>
      </w:r>
      <w:r w:rsidR="00BD5BB0">
        <w:rPr>
          <w:noProof/>
        </w:rPr>
        <w:t>3</w:t>
      </w:r>
      <w:r>
        <w:fldChar w:fldCharType="end"/>
      </w:r>
      <w:bookmarkEnd w:id="16"/>
      <w:r>
        <w:t xml:space="preserve">] </w:t>
      </w:r>
      <w:hyperlink r:id="rId20" w:history="1">
        <w:r w:rsidRPr="00F27731">
          <w:rPr>
            <w:rStyle w:val="Hyperlink"/>
          </w:rPr>
          <w:t>https://en.wikipedia.org/wiki/Focal_length</w:t>
        </w:r>
      </w:hyperlink>
    </w:p>
    <w:p w:rsidR="00A44795" w:rsidRDefault="00A44795" w:rsidP="006F7129">
      <w:pPr>
        <w:pStyle w:val="Reference"/>
      </w:pPr>
      <w:r>
        <w:t>[</w:t>
      </w:r>
      <w:bookmarkStart w:id="17" w:name="bib_numpy"/>
      <w:r>
        <w:fldChar w:fldCharType="begin"/>
      </w:r>
      <w:r>
        <w:instrText xml:space="preserve"> SEQ bibitem \* MERGEFORMAT </w:instrText>
      </w:r>
      <w:r>
        <w:fldChar w:fldCharType="separate"/>
      </w:r>
      <w:r w:rsidR="00BD5BB0">
        <w:rPr>
          <w:noProof/>
        </w:rPr>
        <w:t>4</w:t>
      </w:r>
      <w:r>
        <w:fldChar w:fldCharType="end"/>
      </w:r>
      <w:bookmarkEnd w:id="17"/>
      <w:r>
        <w:t xml:space="preserve">] </w:t>
      </w:r>
      <w:hyperlink r:id="rId21" w:history="1">
        <w:r w:rsidRPr="00771D24">
          <w:rPr>
            <w:rStyle w:val="Hyperlink"/>
          </w:rPr>
          <w:t>https://docs.scipy.org/doc/numpy/reference/index.html</w:t>
        </w:r>
      </w:hyperlink>
    </w:p>
    <w:p w:rsidR="00A44795" w:rsidRPr="000D2FED" w:rsidRDefault="00A44795" w:rsidP="006F7129">
      <w:pPr>
        <w:pStyle w:val="Reference"/>
      </w:pPr>
      <w:r>
        <w:t>[</w:t>
      </w:r>
      <w:bookmarkStart w:id="18" w:name="bib_pyplot"/>
      <w:r>
        <w:fldChar w:fldCharType="begin"/>
      </w:r>
      <w:r>
        <w:instrText xml:space="preserve"> SEQ bibitem \* MERGEFORMAT </w:instrText>
      </w:r>
      <w:r>
        <w:fldChar w:fldCharType="separate"/>
      </w:r>
      <w:r w:rsidR="00BD5BB0">
        <w:rPr>
          <w:noProof/>
        </w:rPr>
        <w:t>5</w:t>
      </w:r>
      <w:r>
        <w:fldChar w:fldCharType="end"/>
      </w:r>
      <w:bookmarkEnd w:id="18"/>
      <w:r>
        <w:t xml:space="preserve">] </w:t>
      </w:r>
      <w:hyperlink r:id="rId22" w:history="1">
        <w:r w:rsidRPr="00771D24">
          <w:rPr>
            <w:rStyle w:val="Hyperlink"/>
          </w:rPr>
          <w:t>https://matplotlib.org/api/pyplot_api.html</w:t>
        </w:r>
      </w:hyperlink>
    </w:p>
    <w:p w:rsidR="000B3285" w:rsidRDefault="004112D5" w:rsidP="001A5480">
      <w:pPr>
        <w:pStyle w:val="Appendix1"/>
      </w:pPr>
      <w:bookmarkStart w:id="19" w:name="_Toc536624999"/>
      <w:r>
        <w:lastRenderedPageBreak/>
        <w:t>Katsevahendid</w:t>
      </w:r>
      <w:bookmarkEnd w:id="19"/>
    </w:p>
    <w:p w:rsidR="001A5480" w:rsidRDefault="001A5480" w:rsidP="001A5480"/>
    <w:p w:rsidR="001502B2" w:rsidRPr="0001763B" w:rsidRDefault="001A5480" w:rsidP="001A5480">
      <w:r>
        <w:rPr>
          <w:noProof/>
          <w:lang w:val="en-US"/>
        </w:rPr>
        <mc:AlternateContent>
          <mc:Choice Requires="wpc">
            <w:drawing>
              <wp:inline distT="0" distB="0" distL="0" distR="0" wp14:anchorId="2A55676C" wp14:editId="296D592D">
                <wp:extent cx="5876925" cy="6552611"/>
                <wp:effectExtent l="0" t="0" r="0" b="0"/>
                <wp:docPr id="23"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8" descr="lää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57973" y="0"/>
                            <a:ext cx="1123315"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 name="Text Box 22"/>
                        <wps:cNvSpPr txBox="1">
                          <a:spLocks noChangeArrowheads="1"/>
                        </wps:cNvSpPr>
                        <wps:spPr bwMode="auto">
                          <a:xfrm>
                            <a:off x="1809790" y="1978025"/>
                            <a:ext cx="622545" cy="31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480" w:rsidRDefault="001A5480" w:rsidP="001A5480">
                              <w:pPr>
                                <w:jc w:val="center"/>
                              </w:pPr>
                              <w:r>
                                <w:t>lääts  relsil</w:t>
                              </w:r>
                            </w:p>
                          </w:txbxContent>
                        </wps:txbx>
                        <wps:bodyPr rot="0" vert="horz" wrap="none" lIns="36000" tIns="36000" rIns="36000" bIns="36000" anchor="t" anchorCtr="0" upright="1">
                          <a:spAutoFit/>
                        </wps:bodyPr>
                      </wps:wsp>
                      <wps:wsp>
                        <wps:cNvPr id="4" name="Text Box 23"/>
                        <wps:cNvSpPr txBox="1">
                          <a:spLocks noChangeArrowheads="1"/>
                        </wps:cNvSpPr>
                        <wps:spPr bwMode="auto">
                          <a:xfrm>
                            <a:off x="3034982" y="1978025"/>
                            <a:ext cx="9118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480" w:rsidRDefault="001A5480" w:rsidP="001A5480">
                              <w:pPr>
                                <w:jc w:val="center"/>
                              </w:pPr>
                              <w:r>
                                <w:t>difraktsioonvõre</w:t>
                              </w:r>
                            </w:p>
                          </w:txbxContent>
                        </wps:txbx>
                        <wps:bodyPr rot="0" vert="horz" wrap="none" lIns="36000" tIns="36000" rIns="36000" bIns="36000" anchor="t" anchorCtr="0" upright="1">
                          <a:spAutoFit/>
                        </wps:bodyPr>
                      </wps:wsp>
                      <wps:wsp>
                        <wps:cNvPr id="7" name="Text Box 26"/>
                        <wps:cNvSpPr txBox="1">
                          <a:spLocks noChangeArrowheads="1"/>
                        </wps:cNvSpPr>
                        <wps:spPr bwMode="auto">
                          <a:xfrm>
                            <a:off x="3804654" y="5967118"/>
                            <a:ext cx="5029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480" w:rsidRDefault="001A5480" w:rsidP="001A5480">
                              <w:pPr>
                                <w:jc w:val="center"/>
                              </w:pPr>
                              <w:r>
                                <w:t>kaamera</w:t>
                              </w:r>
                            </w:p>
                          </w:txbxContent>
                        </wps:txbx>
                        <wps:bodyPr rot="0" vert="horz" wrap="none" lIns="36000" tIns="36000" rIns="36000" bIns="36000" anchor="t" anchorCtr="0" upright="1">
                          <a:spAutoFit/>
                        </wps:bodyPr>
                      </wps:wsp>
                      <pic:pic xmlns:pic="http://schemas.openxmlformats.org/drawingml/2006/picture">
                        <pic:nvPicPr>
                          <pic:cNvPr id="8" name="Picture 40" descr="difraktsioonvõ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74962" y="0"/>
                            <a:ext cx="1224280" cy="198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2" descr="la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69925" y="4668543"/>
                            <a:ext cx="1774190"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4"/>
                        <wps:cNvSpPr txBox="1">
                          <a:spLocks noChangeArrowheads="1"/>
                        </wps:cNvSpPr>
                        <wps:spPr bwMode="auto">
                          <a:xfrm>
                            <a:off x="1111140" y="5956958"/>
                            <a:ext cx="1017515" cy="31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480" w:rsidRDefault="00DE6B5C" w:rsidP="001A5480">
                              <w:pPr>
                                <w:jc w:val="center"/>
                              </w:pPr>
                              <w:r>
                                <w:t>luminestsents</w:t>
                              </w:r>
                              <w:r w:rsidR="001A5480">
                                <w:t>lamp</w:t>
                              </w:r>
                            </w:p>
                          </w:txbxContent>
                        </wps:txbx>
                        <wps:bodyPr rot="0" vert="horz" wrap="none" lIns="36000" tIns="36000" rIns="36000" bIns="36000" anchor="t" anchorCtr="0" upright="1">
                          <a:spAutoFit/>
                        </wps:bodyPr>
                      </wps:wsp>
                      <wps:wsp>
                        <wps:cNvPr id="11" name="Text Box 45"/>
                        <wps:cNvSpPr txBox="1">
                          <a:spLocks noChangeArrowheads="1"/>
                        </wps:cNvSpPr>
                        <wps:spPr bwMode="auto">
                          <a:xfrm>
                            <a:off x="1258570" y="4236683"/>
                            <a:ext cx="8058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480" w:rsidRDefault="001A5480" w:rsidP="001A5480">
                              <w:pPr>
                                <w:jc w:val="center"/>
                              </w:pPr>
                              <w:r>
                                <w:t>laser ja ekraan</w:t>
                              </w:r>
                            </w:p>
                          </w:txbxContent>
                        </wps:txbx>
                        <wps:bodyPr rot="0" vert="horz" wrap="none" lIns="36000" tIns="36000" rIns="36000" bIns="36000" anchor="t" anchorCtr="0" upright="1">
                          <a:spAutoFit/>
                        </wps:bodyPr>
                      </wps:wsp>
                      <wps:wsp>
                        <wps:cNvPr id="12" name="Text Box 21"/>
                        <wps:cNvSpPr txBox="1">
                          <a:spLocks noChangeArrowheads="1"/>
                        </wps:cNvSpPr>
                        <wps:spPr bwMode="auto">
                          <a:xfrm>
                            <a:off x="527685" y="1972310"/>
                            <a:ext cx="2705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480" w:rsidRDefault="001A5480" w:rsidP="001A5480">
                              <w:pPr>
                                <w:jc w:val="center"/>
                              </w:pPr>
                              <w:r>
                                <w:t>pilu</w:t>
                              </w:r>
                            </w:p>
                          </w:txbxContent>
                        </wps:txbx>
                        <wps:bodyPr rot="0" vert="horz" wrap="none" lIns="36000" tIns="36000" rIns="36000" bIns="36000" anchor="t" anchorCtr="0" upright="1">
                          <a:spAutoFit/>
                        </wps:bodyPr>
                      </wps:wsp>
                      <wps:wsp>
                        <wps:cNvPr id="13" name="Text Box 24"/>
                        <wps:cNvSpPr txBox="1">
                          <a:spLocks noChangeArrowheads="1"/>
                        </wps:cNvSpPr>
                        <wps:spPr bwMode="auto">
                          <a:xfrm>
                            <a:off x="4638357" y="1972945"/>
                            <a:ext cx="601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480" w:rsidRDefault="001A5480" w:rsidP="001A5480">
                              <w:pPr>
                                <w:jc w:val="center"/>
                              </w:pPr>
                              <w:proofErr w:type="spellStart"/>
                              <w:r>
                                <w:t>tasapeegel</w:t>
                              </w:r>
                              <w:proofErr w:type="spellEnd"/>
                            </w:p>
                          </w:txbxContent>
                        </wps:txbx>
                        <wps:bodyPr rot="0" vert="horz" wrap="none" lIns="36000" tIns="36000" rIns="36000" bIns="36000" anchor="t" anchorCtr="0" upright="1">
                          <a:spAutoFit/>
                        </wps:bodyPr>
                      </wps:wsp>
                      <pic:pic xmlns:pic="http://schemas.openxmlformats.org/drawingml/2006/picture">
                        <pic:nvPicPr>
                          <pic:cNvPr id="14" name="Picture 20" descr="tasapeeg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04982" y="0"/>
                            <a:ext cx="1299845" cy="197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748478" y="2368699"/>
                            <a:ext cx="1716929" cy="1879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47"/>
                        <wps:cNvSpPr txBox="1">
                          <a:spLocks noChangeArrowheads="1"/>
                        </wps:cNvSpPr>
                        <wps:spPr bwMode="auto">
                          <a:xfrm>
                            <a:off x="3855980" y="4250383"/>
                            <a:ext cx="552060" cy="31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480" w:rsidRDefault="00F67608" w:rsidP="001A5480">
                              <w:pPr>
                                <w:jc w:val="center"/>
                              </w:pPr>
                              <w:r>
                                <w:t>märklaud</w:t>
                              </w:r>
                            </w:p>
                          </w:txbxContent>
                        </wps:txbx>
                        <wps:bodyPr rot="0" vert="horz" wrap="none" lIns="36000" tIns="36000" rIns="36000" bIns="36000" anchor="t" anchorCtr="0" upright="1">
                          <a:spAutoFit/>
                        </wps:bodyPr>
                      </wps:wsp>
                      <pic:pic xmlns:pic="http://schemas.openxmlformats.org/drawingml/2006/picture">
                        <pic:nvPicPr>
                          <pic:cNvPr id="18" name="Picture 48" descr="diafrag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80842" y="2358407"/>
                            <a:ext cx="1067081" cy="189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descr="pilu"/>
                          <pic:cNvPicPr/>
                        </pic:nvPicPr>
                        <pic:blipFill>
                          <a:blip r:embed="rId29" cstate="print">
                            <a:lum contrast="20000"/>
                            <a:extLst>
                              <a:ext uri="{28A0092B-C50C-407E-A947-70E740481C1C}">
                                <a14:useLocalDpi xmlns:a14="http://schemas.microsoft.com/office/drawing/2010/main" val="0"/>
                              </a:ext>
                            </a:extLst>
                          </a:blip>
                          <a:srcRect l="10724"/>
                          <a:stretch>
                            <a:fillRect/>
                          </a:stretch>
                        </pic:blipFill>
                        <pic:spPr bwMode="auto">
                          <a:xfrm>
                            <a:off x="3787" y="7"/>
                            <a:ext cx="1339215" cy="1981835"/>
                          </a:xfrm>
                          <a:prstGeom prst="rect">
                            <a:avLst/>
                          </a:prstGeom>
                          <a:noFill/>
                          <a:ln>
                            <a:noFill/>
                          </a:ln>
                        </pic:spPr>
                      </pic:pic>
                      <pic:pic xmlns:pic="http://schemas.openxmlformats.org/drawingml/2006/picture">
                        <pic:nvPicPr>
                          <pic:cNvPr id="16" name="Picture 16"/>
                          <pic:cNvPicPr>
                            <a:picLocks noChangeAspect="1"/>
                          </pic:cNvPicPr>
                        </pic:nvPicPr>
                        <pic:blipFill>
                          <a:blip r:embed="rId30"/>
                          <a:stretch>
                            <a:fillRect/>
                          </a:stretch>
                        </pic:blipFill>
                        <pic:spPr>
                          <a:xfrm>
                            <a:off x="3034982" y="4603754"/>
                            <a:ext cx="1970998" cy="1381540"/>
                          </a:xfrm>
                          <a:prstGeom prst="rect">
                            <a:avLst/>
                          </a:prstGeom>
                        </pic:spPr>
                      </pic:pic>
                    </wpc:wpc>
                  </a:graphicData>
                </a:graphic>
              </wp:inline>
            </w:drawing>
          </mc:Choice>
          <mc:Fallback>
            <w:pict>
              <v:group w14:anchorId="2A55676C" id="Canvas 15" o:spid="_x0000_s1026" editas="canvas" style="width:462.75pt;height:515.95pt;mso-position-horizontal-relative:char;mso-position-vertical-relative:line" coordsize="58769,65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69;height:65525;visibility:visible;mso-wrap-style:square">
                  <v:fill o:detectmouseclick="t"/>
                  <v:path o:connecttype="none"/>
                </v:shape>
                <v:shape id="Picture 18" o:spid="_x0000_s1028" type="#_x0000_t75" alt="lääts" style="position:absolute;left:15579;width:11233;height:1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">
                  <v:imagedata r:id="rId31" o:title="lääts"/>
                </v:shape>
                <v:shapetype id="_x0000_t202" coordsize="21600,21600" o:spt="202" path="m,l,21600r21600,l21600,xe">
                  <v:stroke joinstyle="miter"/>
                  <v:path gradientshapeok="t" o:connecttype="rect"/>
                </v:shapetype>
                <v:shape id="Text Box 22" o:spid="_x0000_s1029" type="#_x0000_t202" style="position:absolute;left:18097;top:19780;width:6226;height:3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" filled="f" stroked="f">
                  <v:textbox style="mso-fit-shape-to-text:t" inset="1mm,1mm,1mm,1mm">
                    <w:txbxContent>
                      <w:p w:rsidR="001A5480" w:rsidRDefault="001A5480" w:rsidP="001A5480">
                        <w:pPr>
                          <w:jc w:val="center"/>
                        </w:pPr>
                        <w:r>
                          <w:t>lääts  relsil</w:t>
                        </w:r>
                      </w:p>
                    </w:txbxContent>
                  </v:textbox>
                </v:shape>
                <v:shape id="Text Box 23" o:spid="_x0000_s1030" type="#_x0000_t202" style="position:absolute;left:30349;top:19780;width:9119;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" filled="f" stroked="f">
                  <v:textbox style="mso-fit-shape-to-text:t" inset="1mm,1mm,1mm,1mm">
                    <w:txbxContent>
                      <w:p w:rsidR="001A5480" w:rsidRDefault="001A5480" w:rsidP="001A5480">
                        <w:pPr>
                          <w:jc w:val="center"/>
                        </w:pPr>
                        <w:r>
                          <w:t>difraktsioonvõre</w:t>
                        </w:r>
                      </w:p>
                    </w:txbxContent>
                  </v:textbox>
                </v:shape>
                <v:shape id="Text Box 26" o:spid="_x0000_s1031" type="#_x0000_t202" style="position:absolute;left:38046;top:59671;width:5029;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" filled="f" stroked="f">
                  <v:textbox style="mso-fit-shape-to-text:t" inset="1mm,1mm,1mm,1mm">
                    <w:txbxContent>
                      <w:p w:rsidR="001A5480" w:rsidRDefault="001A5480" w:rsidP="001A5480">
                        <w:pPr>
                          <w:jc w:val="center"/>
                        </w:pPr>
                        <w:r>
                          <w:t>kaamera</w:t>
                        </w:r>
                      </w:p>
                    </w:txbxContent>
                  </v:textbox>
                </v:shape>
                <v:shape id="Picture 40" o:spid="_x0000_s1032" type="#_x0000_t75" alt="difraktsioonvõre 2" style="position:absolute;left:28749;width:12243;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">
                  <v:imagedata r:id="rId32" o:title="difraktsioonvõre 2"/>
                </v:shape>
                <v:shape id="Picture 42" o:spid="_x0000_s1033" type="#_x0000_t75" alt="lamp" style="position:absolute;left:6699;top:46685;width:17742;height:1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">
                  <v:imagedata r:id="rId33" o:title="lamp"/>
                </v:shape>
                <v:shape id="Text Box 44" o:spid="_x0000_s1034" type="#_x0000_t202" style="position:absolute;left:11111;top:59569;width:10175;height:3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" filled="f" stroked="f">
                  <v:textbox style="mso-fit-shape-to-text:t" inset="1mm,1mm,1mm,1mm">
                    <w:txbxContent>
                      <w:p w:rsidR="001A5480" w:rsidRDefault="00DE6B5C" w:rsidP="001A5480">
                        <w:pPr>
                          <w:jc w:val="center"/>
                        </w:pPr>
                        <w:r>
                          <w:t>luminestsents</w:t>
                        </w:r>
                        <w:r w:rsidR="001A5480">
                          <w:t>lamp</w:t>
                        </w:r>
                      </w:p>
                    </w:txbxContent>
                  </v:textbox>
                </v:shape>
                <v:shape id="Text Box 45" o:spid="_x0000_s1035" type="#_x0000_t202" style="position:absolute;left:12585;top:42366;width:8058;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" filled="f" stroked="f">
                  <v:textbox style="mso-fit-shape-to-text:t" inset="1mm,1mm,1mm,1mm">
                    <w:txbxContent>
                      <w:p w:rsidR="001A5480" w:rsidRDefault="001A5480" w:rsidP="001A5480">
                        <w:pPr>
                          <w:jc w:val="center"/>
                        </w:pPr>
                        <w:r>
                          <w:t>laser ja ekraan</w:t>
                        </w:r>
                      </w:p>
                    </w:txbxContent>
                  </v:textbox>
                </v:shape>
                <v:shape id="Text Box 21" o:spid="_x0000_s1036" type="#_x0000_t202" style="position:absolute;left:5276;top:19723;width:2705;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" filled="f" stroked="f">
                  <v:textbox style="mso-fit-shape-to-text:t" inset="1mm,1mm,1mm,1mm">
                    <w:txbxContent>
                      <w:p w:rsidR="001A5480" w:rsidRDefault="001A5480" w:rsidP="001A5480">
                        <w:pPr>
                          <w:jc w:val="center"/>
                        </w:pPr>
                        <w:r>
                          <w:t>pilu</w:t>
                        </w:r>
                      </w:p>
                    </w:txbxContent>
                  </v:textbox>
                </v:shape>
                <v:shape id="Text Box 24" o:spid="_x0000_s1037" type="#_x0000_t202" style="position:absolute;left:46383;top:19729;width:6014;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" filled="f" stroked="f">
                  <v:textbox style="mso-fit-shape-to-text:t" inset="1mm,1mm,1mm,1mm">
                    <w:txbxContent>
                      <w:p w:rsidR="001A5480" w:rsidRDefault="001A5480" w:rsidP="001A5480">
                        <w:pPr>
                          <w:jc w:val="center"/>
                        </w:pPr>
                        <w:proofErr w:type="spellStart"/>
                        <w:r>
                          <w:t>tasapeegel</w:t>
                        </w:r>
                        <w:proofErr w:type="spellEnd"/>
                      </w:p>
                    </w:txbxContent>
                  </v:textbox>
                </v:shape>
                <v:shape id="Picture 20" o:spid="_x0000_s1038" type="#_x0000_t75" alt="tasapeegel" style="position:absolute;left:43049;width:12999;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">
                  <v:imagedata r:id="rId34" o:title="tasapeegel"/>
                </v:shape>
                <v:shape id="Picture 49" o:spid="_x0000_s1039" type="#_x0000_t75" style="position:absolute;left:7484;top:23686;width:17170;height:18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">
                  <v:imagedata r:id="rId35" o:title=""/>
                </v:shape>
                <v:shape id="Text Box 47" o:spid="_x0000_s1040" type="#_x0000_t202" style="position:absolute;left:38559;top:42503;width:5521;height:3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" filled="f" stroked="f">
                  <v:textbox style="mso-fit-shape-to-text:t" inset="1mm,1mm,1mm,1mm">
                    <w:txbxContent>
                      <w:p w:rsidR="001A5480" w:rsidRDefault="00F67608" w:rsidP="001A5480">
                        <w:pPr>
                          <w:jc w:val="center"/>
                        </w:pPr>
                        <w:r>
                          <w:t>märklaud</w:t>
                        </w:r>
                      </w:p>
                    </w:txbxContent>
                  </v:textbox>
                </v:shape>
                <v:shape id="Picture 48" o:spid="_x0000_s1041" type="#_x0000_t75" alt="diafragma" style="position:absolute;left:35808;top:23584;width:10671;height:1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">
                  <v:imagedata r:id="rId36" o:title="diafragma"/>
                </v:shape>
                <v:shape id="Picture 29" o:spid="_x0000_s1042" type="#_x0000_t75" alt="pilu" style="position:absolute;left:37;width:13393;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">
                  <v:imagedata r:id="rId37" o:title="pilu" cropleft="7028f" gain="1.25"/>
                </v:shape>
                <v:shape id="Picture 16" o:spid="_x0000_s1043" type="#_x0000_t75" style="position:absolute;left:30349;top:46037;width:19710;height:1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">
                  <v:imagedata r:id="rId38" o:title=""/>
                  <v:path arrowok="t"/>
                </v:shape>
                <w10:anchorlock/>
              </v:group>
            </w:pict>
          </mc:Fallback>
        </mc:AlternateContent>
      </w:r>
    </w:p>
    <w:sectPr w:rsidR="001502B2" w:rsidRPr="0001763B" w:rsidSect="001A5480">
      <w:footnotePr>
        <w:numFmt w:val="chicago"/>
      </w:footnotePr>
      <w:type w:val="continuous"/>
      <w:pgSz w:w="11906" w:h="16838" w:code="9"/>
      <w:pgMar w:top="1134" w:right="567" w:bottom="1134" w:left="1134" w:header="567" w:footer="567"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6F9" w:rsidRDefault="00BC66F9">
      <w:r>
        <w:separator/>
      </w:r>
    </w:p>
  </w:endnote>
  <w:endnote w:type="continuationSeparator" w:id="0">
    <w:p w:rsidR="00BC66F9" w:rsidRDefault="00BC6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D27" w:rsidRDefault="005D0D27">
    <w:pPr>
      <w:pStyle w:val="Footer"/>
    </w:pPr>
    <w:r>
      <w:fldChar w:fldCharType="begin"/>
    </w:r>
    <w:r>
      <w:instrText xml:space="preserve"> PAGE </w:instrText>
    </w:r>
    <w:r>
      <w:fldChar w:fldCharType="separate"/>
    </w:r>
    <w:r w:rsidR="00BD5BB0">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6F9" w:rsidRDefault="00BC66F9">
      <w:r>
        <w:separator/>
      </w:r>
    </w:p>
  </w:footnote>
  <w:footnote w:type="continuationSeparator" w:id="0">
    <w:p w:rsidR="00BC66F9" w:rsidRDefault="00BC66F9">
      <w:r>
        <w:continuationSeparator/>
      </w:r>
    </w:p>
  </w:footnote>
  <w:footnote w:id="1">
    <w:p w:rsidR="00040445" w:rsidRDefault="00040445">
      <w:pPr>
        <w:pStyle w:val="FootnoteText"/>
      </w:pPr>
      <w:r>
        <w:rPr>
          <w:rStyle w:val="FootnoteReference"/>
        </w:rPr>
        <w:footnoteRef/>
      </w:r>
      <w:r>
        <w:t xml:space="preserve"> Selline algoritm kirjel</w:t>
      </w:r>
      <w:r>
        <w:softHyphen/>
        <w:t>dab põhimõtteliselt kahest võrrandist koosneva ja kahte tund</w:t>
      </w:r>
      <w:r>
        <w:softHyphen/>
        <w:t>matut sisaldava võrrandisüsteemi lahendamist numbrilise lä</w:t>
      </w:r>
      <w:r>
        <w:softHyphen/>
        <w:t>hendamise teel.</w:t>
      </w:r>
    </w:p>
  </w:footnote>
  <w:footnote w:id="2">
    <w:p w:rsidR="00770101" w:rsidRDefault="00770101">
      <w:pPr>
        <w:pStyle w:val="FootnoteText"/>
      </w:pPr>
      <w:r>
        <w:rPr>
          <w:rStyle w:val="FootnoteReference"/>
        </w:rPr>
        <w:footnoteRef/>
      </w:r>
      <w:r>
        <w:t xml:space="preserve"> Tõenäoliselt mõnevõrra täpsemalt saaks</w:t>
      </w:r>
      <w:r w:rsidRPr="00770101">
        <w:t xml:space="preserve"> difraktsiooninurga väärtust</w:t>
      </w:r>
      <w:r>
        <w:t xml:space="preserve"> määrata mõõtes</w:t>
      </w:r>
      <w:r w:rsidRPr="00770101">
        <w:t xml:space="preserve"> </w:t>
      </w:r>
      <w:r>
        <w:t>n</w:t>
      </w:r>
      <w:r w:rsidRPr="00770101">
        <w:t xml:space="preserve">urkade </w:t>
      </w:r>
      <w:r>
        <w:t>asemel</w:t>
      </w:r>
      <w:r w:rsidRPr="00770101">
        <w:t xml:space="preserve"> kauguseid, näiteks peegli ja võre keskpunktide vahekaugust. Lisaks on teada, et optilisel laual kahe naaberaugu vahekaugus on </w:t>
      </w:r>
      <w:r>
        <w:t xml:space="preserve">täpselt </w:t>
      </w:r>
      <w:r w:rsidRPr="00770101">
        <w:t xml:space="preserve">25 mm. </w:t>
      </w:r>
      <w:r w:rsidRPr="00770101">
        <w:t>Neid andmeid kasutades saa</w:t>
      </w:r>
      <w:r>
        <w:t>ks</w:t>
      </w:r>
      <w:r w:rsidRPr="00770101">
        <w:t xml:space="preserve"> kõik nurgad arvutada võrrandi </w:t>
      </w:r>
      <w:r w:rsidRPr="00770101">
        <w:fldChar w:fldCharType="begin"/>
      </w:r>
      <w:r w:rsidRPr="00770101">
        <w:instrText xml:space="preserve"> REF eqn_difraktsioon \h </w:instrText>
      </w:r>
      <w:r w:rsidRPr="00770101">
        <w:fldChar w:fldCharType="separate"/>
      </w:r>
      <w:r w:rsidR="00BD5BB0">
        <w:rPr>
          <w:noProof/>
        </w:rPr>
        <w:t>1</w:t>
      </w:r>
      <w:r w:rsidRPr="00770101">
        <w:fldChar w:fldCharType="end"/>
      </w:r>
      <w:r w:rsidRPr="00770101">
        <w:t xml:space="preserve"> baasil. Kuna</w:t>
      </w:r>
      <w:r>
        <w:t xml:space="preserve"> aga</w:t>
      </w:r>
      <w:r w:rsidRPr="00770101">
        <w:t xml:space="preserve"> </w:t>
      </w:r>
      <w:r w:rsidR="005467E0">
        <w:t xml:space="preserve">sel teel </w:t>
      </w:r>
      <w:r w:rsidRPr="00770101">
        <w:t xml:space="preserve">nurkade </w:t>
      </w:r>
      <m:oMath>
        <m:r>
          <w:rPr>
            <w:rFonts w:ascii="Cambria Math" w:hAnsi="Cambria Math"/>
          </w:rPr>
          <m:t>α</m:t>
        </m:r>
      </m:oMath>
      <w:r w:rsidRPr="00770101">
        <w:t xml:space="preserve"> ja </w:t>
      </w:r>
      <m:oMath>
        <m:r>
          <w:rPr>
            <w:rFonts w:ascii="Cambria Math" w:hAnsi="Cambria Math"/>
          </w:rPr>
          <m:t>β</m:t>
        </m:r>
      </m:oMath>
      <w:r w:rsidRPr="00770101">
        <w:t xml:space="preserve"> avaldamine nõuab mittelineaarse võrrandisüsteemi lahendamist, tule</w:t>
      </w:r>
      <w:r w:rsidR="005467E0">
        <w:t>b</w:t>
      </w:r>
      <w:r w:rsidRPr="00770101">
        <w:t xml:space="preserve"> nurkade suurust siiski ka silma järgi hinnata.</w:t>
      </w:r>
    </w:p>
  </w:footnote>
  <w:footnote w:id="3">
    <w:p w:rsidR="00F67608" w:rsidRDefault="00F67608" w:rsidP="00F67608">
      <w:pPr>
        <w:pStyle w:val="FootnoteText"/>
      </w:pPr>
      <w:r>
        <w:rPr>
          <w:rStyle w:val="FootnoteReference"/>
        </w:rPr>
        <w:footnoteRef/>
      </w:r>
      <w:r>
        <w:t xml:space="preserve"> Pilu mehaaniline skaala ei pruugi olla päris täpne. Vastava pärandi saab arvesse võtta, keerates pilu aeglaselt koomale kuni hetkeni kus pilu täpselt sulgub (st pilu läbiv laserkiir ühel hetkel kaob ära).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876" w:rsidRDefault="00973876">
    <w:pPr>
      <w:pStyle w:val="Header"/>
    </w:pPr>
    <w:r w:rsidRPr="00973876">
      <w:t>L</w:t>
    </w:r>
    <w:r w:rsidR="00AE41A6">
      <w:t>T</w:t>
    </w:r>
    <w:r w:rsidRPr="00973876">
      <w:t>FY.01.014</w:t>
    </w:r>
    <w:r>
      <w:t xml:space="preserve"> - </w:t>
    </w:r>
    <w:r w:rsidRPr="00973876">
      <w:t>Sp</w:t>
    </w:r>
    <w:r w:rsidR="009D15CB">
      <w:t>ektroskoopia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47ECB"/>
    <w:multiLevelType w:val="multilevel"/>
    <w:tmpl w:val="B5A85BCA"/>
    <w:numStyleLink w:val="Headings"/>
  </w:abstractNum>
  <w:abstractNum w:abstractNumId="1" w15:restartNumberingAfterBreak="0">
    <w:nsid w:val="0DE702D2"/>
    <w:multiLevelType w:val="multilevel"/>
    <w:tmpl w:val="2C2288D0"/>
    <w:numStyleLink w:val="Appendices"/>
  </w:abstractNum>
  <w:abstractNum w:abstractNumId="2" w15:restartNumberingAfterBreak="0">
    <w:nsid w:val="0FA724B3"/>
    <w:multiLevelType w:val="multilevel"/>
    <w:tmpl w:val="2C2288D0"/>
    <w:numStyleLink w:val="Appendices"/>
  </w:abstractNum>
  <w:abstractNum w:abstractNumId="3" w15:restartNumberingAfterBreak="0">
    <w:nsid w:val="2E46793C"/>
    <w:multiLevelType w:val="multilevel"/>
    <w:tmpl w:val="808C1CEC"/>
    <w:lvl w:ilvl="0">
      <w:start w:val="1"/>
      <w:numFmt w:val="decimal"/>
      <w:pStyle w:val="ListNumber"/>
      <w:lvlText w:val="%1."/>
      <w:lvlJc w:val="left"/>
      <w:pPr>
        <w:tabs>
          <w:tab w:val="num" w:pos="360"/>
        </w:tabs>
        <w:ind w:left="360" w:hanging="360"/>
      </w:pPr>
      <w:rPr>
        <w:rFonts w:hint="default"/>
      </w:rPr>
    </w:lvl>
    <w:lvl w:ilvl="1">
      <w:start w:val="1"/>
      <w:numFmt w:val="decimal"/>
      <w:pStyle w:val="ListNumber2"/>
      <w:lvlText w:val="%1.%2."/>
      <w:lvlJc w:val="left"/>
      <w:pPr>
        <w:tabs>
          <w:tab w:val="num" w:pos="907"/>
        </w:tabs>
        <w:ind w:left="907" w:hanging="547"/>
      </w:pPr>
      <w:rPr>
        <w:rFonts w:hint="default"/>
      </w:rPr>
    </w:lvl>
    <w:lvl w:ilvl="2">
      <w:start w:val="1"/>
      <w:numFmt w:val="decimal"/>
      <w:pStyle w:val="ListNumber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3B5023FA"/>
    <w:multiLevelType w:val="multilevel"/>
    <w:tmpl w:val="B5A85BCA"/>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suff w:val="space"/>
      <w:lvlText w:val="%1.%2.%3."/>
      <w:lvlJc w:val="left"/>
      <w:pPr>
        <w:ind w:left="1797" w:hanging="720"/>
      </w:pPr>
      <w:rPr>
        <w:rFonts w:hint="default"/>
      </w:rPr>
    </w:lvl>
    <w:lvl w:ilvl="3">
      <w:start w:val="1"/>
      <w:numFmt w:val="decimal"/>
      <w:lvlText w:val="%1.%2.%3.%4"/>
      <w:lvlJc w:val="left"/>
      <w:pPr>
        <w:tabs>
          <w:tab w:val="num" w:pos="1941"/>
        </w:tabs>
        <w:ind w:left="1941" w:hanging="864"/>
      </w:pPr>
      <w:rPr>
        <w:rFonts w:hint="default"/>
      </w:rPr>
    </w:lvl>
    <w:lvl w:ilvl="4">
      <w:start w:val="1"/>
      <w:numFmt w:val="decimal"/>
      <w:lvlText w:val="%1.%2.%3.%4.%5"/>
      <w:lvlJc w:val="left"/>
      <w:pPr>
        <w:tabs>
          <w:tab w:val="num" w:pos="2085"/>
        </w:tabs>
        <w:ind w:left="2085" w:hanging="1008"/>
      </w:pPr>
      <w:rPr>
        <w:rFonts w:hint="default"/>
      </w:rPr>
    </w:lvl>
    <w:lvl w:ilvl="5">
      <w:start w:val="1"/>
      <w:numFmt w:val="decimal"/>
      <w:lvlText w:val="%1.%2.%3.%4.%5.%6"/>
      <w:lvlJc w:val="left"/>
      <w:pPr>
        <w:tabs>
          <w:tab w:val="num" w:pos="2229"/>
        </w:tabs>
        <w:ind w:left="2229" w:hanging="1152"/>
      </w:pPr>
      <w:rPr>
        <w:rFonts w:hint="default"/>
      </w:rPr>
    </w:lvl>
    <w:lvl w:ilvl="6">
      <w:start w:val="1"/>
      <w:numFmt w:val="decimal"/>
      <w:lvlText w:val="%1.%2.%3.%4.%5.%6.%7"/>
      <w:lvlJc w:val="left"/>
      <w:pPr>
        <w:tabs>
          <w:tab w:val="num" w:pos="2373"/>
        </w:tabs>
        <w:ind w:left="2373" w:hanging="1296"/>
      </w:pPr>
      <w:rPr>
        <w:rFonts w:hint="default"/>
      </w:rPr>
    </w:lvl>
    <w:lvl w:ilvl="7">
      <w:start w:val="1"/>
      <w:numFmt w:val="decimal"/>
      <w:lvlText w:val="%1.%2.%3.%4.%5.%6.%7.%8"/>
      <w:lvlJc w:val="left"/>
      <w:pPr>
        <w:tabs>
          <w:tab w:val="num" w:pos="2517"/>
        </w:tabs>
        <w:ind w:left="2517" w:hanging="1440"/>
      </w:pPr>
      <w:rPr>
        <w:rFonts w:hint="default"/>
      </w:rPr>
    </w:lvl>
    <w:lvl w:ilvl="8">
      <w:start w:val="1"/>
      <w:numFmt w:val="decimal"/>
      <w:lvlText w:val="%1.%2.%3.%4.%5.%6.%7.%8.%9"/>
      <w:lvlJc w:val="left"/>
      <w:pPr>
        <w:tabs>
          <w:tab w:val="num" w:pos="2661"/>
        </w:tabs>
        <w:ind w:left="2661" w:hanging="1584"/>
      </w:pPr>
      <w:rPr>
        <w:rFonts w:hint="default"/>
      </w:rPr>
    </w:lvl>
  </w:abstractNum>
  <w:abstractNum w:abstractNumId="5" w15:restartNumberingAfterBreak="0">
    <w:nsid w:val="3D994CCC"/>
    <w:multiLevelType w:val="multilevel"/>
    <w:tmpl w:val="04E8A9AA"/>
    <w:lvl w:ilvl="0">
      <w:start w:val="1"/>
      <w:numFmt w:val="none"/>
      <w:pStyle w:val="AlignedList"/>
      <w:suff w:val="nothing"/>
      <w:lvlText w:val=""/>
      <w:lvlJc w:val="left"/>
      <w:pPr>
        <w:ind w:left="0" w:firstLine="0"/>
      </w:pPr>
      <w:rPr>
        <w:rFonts w:hint="default"/>
      </w:rPr>
    </w:lvl>
    <w:lvl w:ilvl="1">
      <w:start w:val="1"/>
      <w:numFmt w:val="none"/>
      <w:suff w:val="nothing"/>
      <w:lvlText w:val=""/>
      <w:lvlJc w:val="left"/>
      <w:pPr>
        <w:ind w:left="907" w:firstLine="0"/>
      </w:pPr>
      <w:rPr>
        <w:rFonts w:hint="default"/>
      </w:rPr>
    </w:lvl>
    <w:lvl w:ilvl="2">
      <w:start w:val="1"/>
      <w:numFmt w:val="none"/>
      <w:suff w:val="nothing"/>
      <w:lvlText w:val=""/>
      <w:lvlJc w:val="left"/>
      <w:pPr>
        <w:ind w:left="1814" w:firstLine="0"/>
      </w:pPr>
      <w:rPr>
        <w:rFonts w:hint="default"/>
      </w:rPr>
    </w:lvl>
    <w:lvl w:ilvl="3">
      <w:start w:val="1"/>
      <w:numFmt w:val="none"/>
      <w:suff w:val="nothing"/>
      <w:lvlText w:val=""/>
      <w:lvlJc w:val="left"/>
      <w:pPr>
        <w:ind w:left="2722"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4A2948D0"/>
    <w:multiLevelType w:val="multilevel"/>
    <w:tmpl w:val="2C2288D0"/>
    <w:styleLink w:val="Appendices"/>
    <w:lvl w:ilvl="0">
      <w:start w:val="1"/>
      <w:numFmt w:val="upperLetter"/>
      <w:pStyle w:val="Appendix1"/>
      <w:suff w:val="space"/>
      <w:lvlText w:val="%1."/>
      <w:lvlJc w:val="left"/>
      <w:pPr>
        <w:ind w:left="0" w:firstLine="0"/>
      </w:pPr>
      <w:rPr>
        <w:rFonts w:hint="default"/>
      </w:rPr>
    </w:lvl>
    <w:lvl w:ilvl="1">
      <w:start w:val="1"/>
      <w:numFmt w:val="none"/>
      <w:pStyle w:val="Appendix2"/>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AF120B8"/>
    <w:multiLevelType w:val="multilevel"/>
    <w:tmpl w:val="09929E1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
      <w:suff w:val="space"/>
      <w:lvlText w:val="%1.%2.%3."/>
      <w:lvlJc w:val="left"/>
      <w:pPr>
        <w:ind w:left="1797" w:hanging="720"/>
      </w:pPr>
      <w:rPr>
        <w:rFonts w:hint="default"/>
      </w:rPr>
    </w:lvl>
    <w:lvl w:ilvl="3">
      <w:start w:val="1"/>
      <w:numFmt w:val="decimal"/>
      <w:pStyle w:val="Heading4"/>
      <w:lvlText w:val="%1.%2.%3.%4"/>
      <w:lvlJc w:val="left"/>
      <w:pPr>
        <w:tabs>
          <w:tab w:val="num" w:pos="1941"/>
        </w:tabs>
        <w:ind w:left="1941" w:hanging="864"/>
      </w:pPr>
      <w:rPr>
        <w:rFonts w:hint="default"/>
      </w:rPr>
    </w:lvl>
    <w:lvl w:ilvl="4">
      <w:start w:val="1"/>
      <w:numFmt w:val="decimal"/>
      <w:pStyle w:val="Heading5"/>
      <w:lvlText w:val="%1.%2.%3.%4.%5"/>
      <w:lvlJc w:val="left"/>
      <w:pPr>
        <w:tabs>
          <w:tab w:val="num" w:pos="2085"/>
        </w:tabs>
        <w:ind w:left="2085" w:hanging="1008"/>
      </w:pPr>
      <w:rPr>
        <w:rFonts w:hint="default"/>
      </w:rPr>
    </w:lvl>
    <w:lvl w:ilvl="5">
      <w:start w:val="1"/>
      <w:numFmt w:val="decimal"/>
      <w:pStyle w:val="Heading6"/>
      <w:lvlText w:val="%1.%2.%3.%4.%5.%6"/>
      <w:lvlJc w:val="left"/>
      <w:pPr>
        <w:tabs>
          <w:tab w:val="num" w:pos="2229"/>
        </w:tabs>
        <w:ind w:left="2229" w:hanging="1152"/>
      </w:pPr>
      <w:rPr>
        <w:rFonts w:hint="default"/>
      </w:rPr>
    </w:lvl>
    <w:lvl w:ilvl="6">
      <w:start w:val="1"/>
      <w:numFmt w:val="decimal"/>
      <w:lvlText w:val="%1.%2.%3.%4.%5.%6.%7"/>
      <w:lvlJc w:val="left"/>
      <w:pPr>
        <w:tabs>
          <w:tab w:val="num" w:pos="2373"/>
        </w:tabs>
        <w:ind w:left="2373" w:hanging="1296"/>
      </w:pPr>
      <w:rPr>
        <w:rFonts w:hint="default"/>
      </w:rPr>
    </w:lvl>
    <w:lvl w:ilvl="7">
      <w:start w:val="1"/>
      <w:numFmt w:val="decimal"/>
      <w:lvlText w:val="%1.%2.%3.%4.%5.%6.%7.%8"/>
      <w:lvlJc w:val="left"/>
      <w:pPr>
        <w:tabs>
          <w:tab w:val="num" w:pos="2517"/>
        </w:tabs>
        <w:ind w:left="2517" w:hanging="1440"/>
      </w:pPr>
      <w:rPr>
        <w:rFonts w:hint="default"/>
      </w:rPr>
    </w:lvl>
    <w:lvl w:ilvl="8">
      <w:start w:val="1"/>
      <w:numFmt w:val="decimal"/>
      <w:pStyle w:val="Heading9"/>
      <w:lvlText w:val="%1.%2.%3.%4.%5.%6.%7.%8.%9"/>
      <w:lvlJc w:val="left"/>
      <w:pPr>
        <w:tabs>
          <w:tab w:val="num" w:pos="2661"/>
        </w:tabs>
        <w:ind w:left="2661" w:hanging="1584"/>
      </w:pPr>
      <w:rPr>
        <w:rFonts w:hint="default"/>
      </w:rPr>
    </w:lvl>
  </w:abstractNum>
  <w:abstractNum w:abstractNumId="8" w15:restartNumberingAfterBreak="0">
    <w:nsid w:val="7ED505A3"/>
    <w:multiLevelType w:val="multilevel"/>
    <w:tmpl w:val="EF924A9A"/>
    <w:lvl w:ilvl="0">
      <w:start w:val="1"/>
      <w:numFmt w:val="decimal"/>
      <w:pStyle w:val="NumberedList"/>
      <w:lvlText w:val="%1."/>
      <w:lvlJc w:val="left"/>
      <w:pPr>
        <w:tabs>
          <w:tab w:val="num" w:pos="284"/>
        </w:tabs>
        <w:ind w:left="0" w:firstLine="0"/>
      </w:pPr>
      <w:rPr>
        <w:rFonts w:hint="default"/>
      </w:rPr>
    </w:lvl>
    <w:lvl w:ilvl="1">
      <w:start w:val="1"/>
      <w:numFmt w:val="decimal"/>
      <w:lvlText w:val="%1.%2."/>
      <w:lvlJc w:val="left"/>
      <w:pPr>
        <w:tabs>
          <w:tab w:val="num" w:pos="454"/>
        </w:tabs>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4"/>
  </w:num>
  <w:num w:numId="6">
    <w:abstractNumId w:val="6"/>
  </w:num>
  <w:num w:numId="7">
    <w:abstractNumId w:val="0"/>
  </w:num>
  <w:num w:numId="8">
    <w:abstractNumId w:val="1"/>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13"/>
  <w:drawingGridVerticalSpacing w:val="113"/>
  <w:noPunctuationKerning/>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677"/>
    <w:rsid w:val="000003B6"/>
    <w:rsid w:val="00001910"/>
    <w:rsid w:val="00002C44"/>
    <w:rsid w:val="00002D2D"/>
    <w:rsid w:val="00003262"/>
    <w:rsid w:val="00003273"/>
    <w:rsid w:val="00003468"/>
    <w:rsid w:val="00004F86"/>
    <w:rsid w:val="0000618F"/>
    <w:rsid w:val="00006636"/>
    <w:rsid w:val="00010C28"/>
    <w:rsid w:val="000127C2"/>
    <w:rsid w:val="000138F7"/>
    <w:rsid w:val="0001393C"/>
    <w:rsid w:val="00014758"/>
    <w:rsid w:val="00014CFE"/>
    <w:rsid w:val="000156DE"/>
    <w:rsid w:val="00015738"/>
    <w:rsid w:val="00016596"/>
    <w:rsid w:val="0001763B"/>
    <w:rsid w:val="00020B28"/>
    <w:rsid w:val="000212F5"/>
    <w:rsid w:val="000213F7"/>
    <w:rsid w:val="00021AEB"/>
    <w:rsid w:val="00021F33"/>
    <w:rsid w:val="000231F3"/>
    <w:rsid w:val="00023A49"/>
    <w:rsid w:val="0002430F"/>
    <w:rsid w:val="0002465C"/>
    <w:rsid w:val="00025CDD"/>
    <w:rsid w:val="000270A1"/>
    <w:rsid w:val="000271FD"/>
    <w:rsid w:val="00030362"/>
    <w:rsid w:val="00030612"/>
    <w:rsid w:val="000306F4"/>
    <w:rsid w:val="0003160D"/>
    <w:rsid w:val="00032970"/>
    <w:rsid w:val="00037803"/>
    <w:rsid w:val="00037C5F"/>
    <w:rsid w:val="00040445"/>
    <w:rsid w:val="00040CDF"/>
    <w:rsid w:val="000425AC"/>
    <w:rsid w:val="00042E43"/>
    <w:rsid w:val="00043569"/>
    <w:rsid w:val="00043D2D"/>
    <w:rsid w:val="00045350"/>
    <w:rsid w:val="000509C4"/>
    <w:rsid w:val="0005187C"/>
    <w:rsid w:val="000522C9"/>
    <w:rsid w:val="00053DBD"/>
    <w:rsid w:val="00053E55"/>
    <w:rsid w:val="000544CD"/>
    <w:rsid w:val="000551ED"/>
    <w:rsid w:val="0005703B"/>
    <w:rsid w:val="00057FFD"/>
    <w:rsid w:val="00060407"/>
    <w:rsid w:val="0006054C"/>
    <w:rsid w:val="000616F0"/>
    <w:rsid w:val="00064D34"/>
    <w:rsid w:val="00065050"/>
    <w:rsid w:val="00066DDD"/>
    <w:rsid w:val="00067946"/>
    <w:rsid w:val="000710F4"/>
    <w:rsid w:val="00071388"/>
    <w:rsid w:val="00071397"/>
    <w:rsid w:val="0007274C"/>
    <w:rsid w:val="00072CEB"/>
    <w:rsid w:val="00072F31"/>
    <w:rsid w:val="00073555"/>
    <w:rsid w:val="00076935"/>
    <w:rsid w:val="000769E5"/>
    <w:rsid w:val="00076F2A"/>
    <w:rsid w:val="00076FC3"/>
    <w:rsid w:val="000837C2"/>
    <w:rsid w:val="00086F96"/>
    <w:rsid w:val="00087084"/>
    <w:rsid w:val="000927E7"/>
    <w:rsid w:val="000943D5"/>
    <w:rsid w:val="000944A5"/>
    <w:rsid w:val="0009464F"/>
    <w:rsid w:val="00095114"/>
    <w:rsid w:val="0009543B"/>
    <w:rsid w:val="00096175"/>
    <w:rsid w:val="000973F7"/>
    <w:rsid w:val="000A11BF"/>
    <w:rsid w:val="000A1333"/>
    <w:rsid w:val="000A14E8"/>
    <w:rsid w:val="000A1667"/>
    <w:rsid w:val="000A43ED"/>
    <w:rsid w:val="000A5445"/>
    <w:rsid w:val="000A5E46"/>
    <w:rsid w:val="000A711D"/>
    <w:rsid w:val="000B0045"/>
    <w:rsid w:val="000B0EF4"/>
    <w:rsid w:val="000B116D"/>
    <w:rsid w:val="000B178C"/>
    <w:rsid w:val="000B325A"/>
    <w:rsid w:val="000B3285"/>
    <w:rsid w:val="000B677F"/>
    <w:rsid w:val="000C0E14"/>
    <w:rsid w:val="000C62BD"/>
    <w:rsid w:val="000C6D6A"/>
    <w:rsid w:val="000D1AD0"/>
    <w:rsid w:val="000D1CD7"/>
    <w:rsid w:val="000D23C0"/>
    <w:rsid w:val="000D2FED"/>
    <w:rsid w:val="000D3304"/>
    <w:rsid w:val="000D3426"/>
    <w:rsid w:val="000D4409"/>
    <w:rsid w:val="000D4EB4"/>
    <w:rsid w:val="000D6005"/>
    <w:rsid w:val="000D6624"/>
    <w:rsid w:val="000E0031"/>
    <w:rsid w:val="000E0F0D"/>
    <w:rsid w:val="000E19BA"/>
    <w:rsid w:val="000E1C85"/>
    <w:rsid w:val="000E4A53"/>
    <w:rsid w:val="000E4BD3"/>
    <w:rsid w:val="000E4C8D"/>
    <w:rsid w:val="000E4D48"/>
    <w:rsid w:val="000E672A"/>
    <w:rsid w:val="000E7CD9"/>
    <w:rsid w:val="000F109D"/>
    <w:rsid w:val="000F1B0F"/>
    <w:rsid w:val="000F2B05"/>
    <w:rsid w:val="000F32F9"/>
    <w:rsid w:val="000F3321"/>
    <w:rsid w:val="000F3444"/>
    <w:rsid w:val="000F3D0F"/>
    <w:rsid w:val="000F4544"/>
    <w:rsid w:val="000F7752"/>
    <w:rsid w:val="000F7EA6"/>
    <w:rsid w:val="00100A49"/>
    <w:rsid w:val="00101B1C"/>
    <w:rsid w:val="00101B3A"/>
    <w:rsid w:val="0010290E"/>
    <w:rsid w:val="00102C77"/>
    <w:rsid w:val="0010326A"/>
    <w:rsid w:val="00103749"/>
    <w:rsid w:val="00104DE8"/>
    <w:rsid w:val="00105013"/>
    <w:rsid w:val="0010546B"/>
    <w:rsid w:val="001066C1"/>
    <w:rsid w:val="00107380"/>
    <w:rsid w:val="0010788C"/>
    <w:rsid w:val="001111F3"/>
    <w:rsid w:val="00111532"/>
    <w:rsid w:val="00114196"/>
    <w:rsid w:val="00114FF3"/>
    <w:rsid w:val="001172A2"/>
    <w:rsid w:val="0012005C"/>
    <w:rsid w:val="0012158A"/>
    <w:rsid w:val="00121A7E"/>
    <w:rsid w:val="00121FC7"/>
    <w:rsid w:val="00123743"/>
    <w:rsid w:val="001245DB"/>
    <w:rsid w:val="00126F68"/>
    <w:rsid w:val="00127D81"/>
    <w:rsid w:val="00127EEF"/>
    <w:rsid w:val="00131312"/>
    <w:rsid w:val="00134CFD"/>
    <w:rsid w:val="00137514"/>
    <w:rsid w:val="001375D7"/>
    <w:rsid w:val="00137D57"/>
    <w:rsid w:val="0014134E"/>
    <w:rsid w:val="001428EE"/>
    <w:rsid w:val="00145CCD"/>
    <w:rsid w:val="00146DFC"/>
    <w:rsid w:val="00147F9D"/>
    <w:rsid w:val="001502B2"/>
    <w:rsid w:val="00150786"/>
    <w:rsid w:val="00152F47"/>
    <w:rsid w:val="001533B2"/>
    <w:rsid w:val="00153677"/>
    <w:rsid w:val="001536B6"/>
    <w:rsid w:val="001540D9"/>
    <w:rsid w:val="001579FE"/>
    <w:rsid w:val="00157A04"/>
    <w:rsid w:val="00157D5E"/>
    <w:rsid w:val="00160214"/>
    <w:rsid w:val="00160292"/>
    <w:rsid w:val="0016076D"/>
    <w:rsid w:val="001620C8"/>
    <w:rsid w:val="0016459B"/>
    <w:rsid w:val="001653F3"/>
    <w:rsid w:val="00167377"/>
    <w:rsid w:val="00172E0A"/>
    <w:rsid w:val="00174EC7"/>
    <w:rsid w:val="00176AB2"/>
    <w:rsid w:val="00177859"/>
    <w:rsid w:val="00177F48"/>
    <w:rsid w:val="00181652"/>
    <w:rsid w:val="00181712"/>
    <w:rsid w:val="00181866"/>
    <w:rsid w:val="00182985"/>
    <w:rsid w:val="00182A70"/>
    <w:rsid w:val="0018345A"/>
    <w:rsid w:val="00183CA8"/>
    <w:rsid w:val="00184D7D"/>
    <w:rsid w:val="0018598B"/>
    <w:rsid w:val="00186010"/>
    <w:rsid w:val="00191204"/>
    <w:rsid w:val="00192096"/>
    <w:rsid w:val="001933B9"/>
    <w:rsid w:val="00195660"/>
    <w:rsid w:val="0019596C"/>
    <w:rsid w:val="0019601D"/>
    <w:rsid w:val="00196176"/>
    <w:rsid w:val="001963FB"/>
    <w:rsid w:val="0019720D"/>
    <w:rsid w:val="001A08A7"/>
    <w:rsid w:val="001A1C56"/>
    <w:rsid w:val="001A2CF5"/>
    <w:rsid w:val="001A41AC"/>
    <w:rsid w:val="001A5480"/>
    <w:rsid w:val="001A6117"/>
    <w:rsid w:val="001A695A"/>
    <w:rsid w:val="001B0097"/>
    <w:rsid w:val="001B0B2E"/>
    <w:rsid w:val="001B0B34"/>
    <w:rsid w:val="001B2A4B"/>
    <w:rsid w:val="001B2F97"/>
    <w:rsid w:val="001B39B3"/>
    <w:rsid w:val="001B3F50"/>
    <w:rsid w:val="001B573E"/>
    <w:rsid w:val="001B5C62"/>
    <w:rsid w:val="001B71BC"/>
    <w:rsid w:val="001C6722"/>
    <w:rsid w:val="001D03AC"/>
    <w:rsid w:val="001D055B"/>
    <w:rsid w:val="001D13C4"/>
    <w:rsid w:val="001D1FFB"/>
    <w:rsid w:val="001D2E60"/>
    <w:rsid w:val="001D2E7D"/>
    <w:rsid w:val="001D451B"/>
    <w:rsid w:val="001D6397"/>
    <w:rsid w:val="001D6E57"/>
    <w:rsid w:val="001D70AA"/>
    <w:rsid w:val="001E0C86"/>
    <w:rsid w:val="001E1705"/>
    <w:rsid w:val="001E2064"/>
    <w:rsid w:val="001E2C0D"/>
    <w:rsid w:val="001E3FBF"/>
    <w:rsid w:val="001E56F6"/>
    <w:rsid w:val="001F0427"/>
    <w:rsid w:val="001F2BCE"/>
    <w:rsid w:val="001F3098"/>
    <w:rsid w:val="001F328C"/>
    <w:rsid w:val="001F781C"/>
    <w:rsid w:val="0020026B"/>
    <w:rsid w:val="002016F4"/>
    <w:rsid w:val="00203D11"/>
    <w:rsid w:val="002048C4"/>
    <w:rsid w:val="002052FD"/>
    <w:rsid w:val="002056F3"/>
    <w:rsid w:val="00205AA2"/>
    <w:rsid w:val="002061D9"/>
    <w:rsid w:val="002074EB"/>
    <w:rsid w:val="002105E3"/>
    <w:rsid w:val="002106B3"/>
    <w:rsid w:val="00211429"/>
    <w:rsid w:val="00211FA5"/>
    <w:rsid w:val="002128AE"/>
    <w:rsid w:val="00213A86"/>
    <w:rsid w:val="002145A1"/>
    <w:rsid w:val="002159D9"/>
    <w:rsid w:val="00216823"/>
    <w:rsid w:val="00216E82"/>
    <w:rsid w:val="00217782"/>
    <w:rsid w:val="002178F0"/>
    <w:rsid w:val="002213ED"/>
    <w:rsid w:val="00221A5E"/>
    <w:rsid w:val="00222A32"/>
    <w:rsid w:val="00223684"/>
    <w:rsid w:val="0022386A"/>
    <w:rsid w:val="002245CC"/>
    <w:rsid w:val="00232629"/>
    <w:rsid w:val="002327D1"/>
    <w:rsid w:val="00234810"/>
    <w:rsid w:val="002351CE"/>
    <w:rsid w:val="0023663A"/>
    <w:rsid w:val="00237E8E"/>
    <w:rsid w:val="00240E98"/>
    <w:rsid w:val="00243BE9"/>
    <w:rsid w:val="00243D8D"/>
    <w:rsid w:val="00244748"/>
    <w:rsid w:val="00244A94"/>
    <w:rsid w:val="00246946"/>
    <w:rsid w:val="0024753C"/>
    <w:rsid w:val="00247800"/>
    <w:rsid w:val="00247A35"/>
    <w:rsid w:val="00251806"/>
    <w:rsid w:val="002518B0"/>
    <w:rsid w:val="002519C8"/>
    <w:rsid w:val="00251CB4"/>
    <w:rsid w:val="00251F5E"/>
    <w:rsid w:val="0025224C"/>
    <w:rsid w:val="00252AFB"/>
    <w:rsid w:val="00253347"/>
    <w:rsid w:val="00255D28"/>
    <w:rsid w:val="00257423"/>
    <w:rsid w:val="00260E9A"/>
    <w:rsid w:val="00262790"/>
    <w:rsid w:val="00262926"/>
    <w:rsid w:val="0026355A"/>
    <w:rsid w:val="002638D2"/>
    <w:rsid w:val="00266A9C"/>
    <w:rsid w:val="00270E19"/>
    <w:rsid w:val="0027187C"/>
    <w:rsid w:val="00271A65"/>
    <w:rsid w:val="00271E7A"/>
    <w:rsid w:val="00272628"/>
    <w:rsid w:val="002731D6"/>
    <w:rsid w:val="00275FEE"/>
    <w:rsid w:val="0027608A"/>
    <w:rsid w:val="00276C16"/>
    <w:rsid w:val="00282AA1"/>
    <w:rsid w:val="00284C00"/>
    <w:rsid w:val="0028694A"/>
    <w:rsid w:val="00287015"/>
    <w:rsid w:val="00287144"/>
    <w:rsid w:val="00287457"/>
    <w:rsid w:val="00287956"/>
    <w:rsid w:val="00287964"/>
    <w:rsid w:val="002903E4"/>
    <w:rsid w:val="00290EEF"/>
    <w:rsid w:val="002923CC"/>
    <w:rsid w:val="002927B7"/>
    <w:rsid w:val="00292B84"/>
    <w:rsid w:val="002938F1"/>
    <w:rsid w:val="00295A80"/>
    <w:rsid w:val="00295B4E"/>
    <w:rsid w:val="00296D36"/>
    <w:rsid w:val="00297B95"/>
    <w:rsid w:val="002A00F1"/>
    <w:rsid w:val="002A0258"/>
    <w:rsid w:val="002A02F8"/>
    <w:rsid w:val="002A05B9"/>
    <w:rsid w:val="002A2E07"/>
    <w:rsid w:val="002A5274"/>
    <w:rsid w:val="002A6611"/>
    <w:rsid w:val="002A6DD4"/>
    <w:rsid w:val="002A779C"/>
    <w:rsid w:val="002B02CD"/>
    <w:rsid w:val="002B1532"/>
    <w:rsid w:val="002B1D85"/>
    <w:rsid w:val="002B353B"/>
    <w:rsid w:val="002B47D4"/>
    <w:rsid w:val="002B5DB4"/>
    <w:rsid w:val="002B66CA"/>
    <w:rsid w:val="002C4C5F"/>
    <w:rsid w:val="002C51F3"/>
    <w:rsid w:val="002C599C"/>
    <w:rsid w:val="002C6131"/>
    <w:rsid w:val="002C6818"/>
    <w:rsid w:val="002C7B68"/>
    <w:rsid w:val="002D0F13"/>
    <w:rsid w:val="002D129A"/>
    <w:rsid w:val="002D2356"/>
    <w:rsid w:val="002D4955"/>
    <w:rsid w:val="002D49CE"/>
    <w:rsid w:val="002D584B"/>
    <w:rsid w:val="002D6814"/>
    <w:rsid w:val="002D79D5"/>
    <w:rsid w:val="002E02B2"/>
    <w:rsid w:val="002E2BE8"/>
    <w:rsid w:val="002E3BAE"/>
    <w:rsid w:val="002E628F"/>
    <w:rsid w:val="002E7426"/>
    <w:rsid w:val="002F1E00"/>
    <w:rsid w:val="002F2D29"/>
    <w:rsid w:val="002F3AFE"/>
    <w:rsid w:val="002F3E7A"/>
    <w:rsid w:val="002F5569"/>
    <w:rsid w:val="002F61FA"/>
    <w:rsid w:val="002F69B4"/>
    <w:rsid w:val="00301463"/>
    <w:rsid w:val="0030194F"/>
    <w:rsid w:val="003029A3"/>
    <w:rsid w:val="00303415"/>
    <w:rsid w:val="00304750"/>
    <w:rsid w:val="003048A6"/>
    <w:rsid w:val="003055C8"/>
    <w:rsid w:val="003056A6"/>
    <w:rsid w:val="00310094"/>
    <w:rsid w:val="00310432"/>
    <w:rsid w:val="00310775"/>
    <w:rsid w:val="003112AD"/>
    <w:rsid w:val="00311AC1"/>
    <w:rsid w:val="00312B88"/>
    <w:rsid w:val="00313CC6"/>
    <w:rsid w:val="0031570F"/>
    <w:rsid w:val="00316050"/>
    <w:rsid w:val="00317323"/>
    <w:rsid w:val="0031759C"/>
    <w:rsid w:val="00317C36"/>
    <w:rsid w:val="00321E50"/>
    <w:rsid w:val="00322516"/>
    <w:rsid w:val="00323F68"/>
    <w:rsid w:val="00324115"/>
    <w:rsid w:val="003241AF"/>
    <w:rsid w:val="003244FC"/>
    <w:rsid w:val="00324650"/>
    <w:rsid w:val="003248DA"/>
    <w:rsid w:val="00325D04"/>
    <w:rsid w:val="0032670D"/>
    <w:rsid w:val="00327F4C"/>
    <w:rsid w:val="003307E6"/>
    <w:rsid w:val="0033108A"/>
    <w:rsid w:val="003332DB"/>
    <w:rsid w:val="00334660"/>
    <w:rsid w:val="003357A6"/>
    <w:rsid w:val="003374ED"/>
    <w:rsid w:val="003407FD"/>
    <w:rsid w:val="00341078"/>
    <w:rsid w:val="00341375"/>
    <w:rsid w:val="00342A68"/>
    <w:rsid w:val="003442C7"/>
    <w:rsid w:val="003444A5"/>
    <w:rsid w:val="00345961"/>
    <w:rsid w:val="00345987"/>
    <w:rsid w:val="00345B16"/>
    <w:rsid w:val="003466CA"/>
    <w:rsid w:val="00350115"/>
    <w:rsid w:val="00350F33"/>
    <w:rsid w:val="003512A4"/>
    <w:rsid w:val="00353427"/>
    <w:rsid w:val="00354098"/>
    <w:rsid w:val="00354676"/>
    <w:rsid w:val="0035558E"/>
    <w:rsid w:val="00355789"/>
    <w:rsid w:val="0036040F"/>
    <w:rsid w:val="003609F6"/>
    <w:rsid w:val="003615EA"/>
    <w:rsid w:val="00364645"/>
    <w:rsid w:val="00364CE2"/>
    <w:rsid w:val="00364FFD"/>
    <w:rsid w:val="00366355"/>
    <w:rsid w:val="00366493"/>
    <w:rsid w:val="00366FDD"/>
    <w:rsid w:val="00371F14"/>
    <w:rsid w:val="003726FE"/>
    <w:rsid w:val="00372B13"/>
    <w:rsid w:val="00373FAF"/>
    <w:rsid w:val="00375F83"/>
    <w:rsid w:val="0037673B"/>
    <w:rsid w:val="00377BA8"/>
    <w:rsid w:val="00380156"/>
    <w:rsid w:val="00380C14"/>
    <w:rsid w:val="00383BF4"/>
    <w:rsid w:val="00383E11"/>
    <w:rsid w:val="00384327"/>
    <w:rsid w:val="00384451"/>
    <w:rsid w:val="00384B0E"/>
    <w:rsid w:val="00384F5C"/>
    <w:rsid w:val="0038532B"/>
    <w:rsid w:val="00387381"/>
    <w:rsid w:val="0038761D"/>
    <w:rsid w:val="003915E9"/>
    <w:rsid w:val="00391CBF"/>
    <w:rsid w:val="003927E6"/>
    <w:rsid w:val="0039355C"/>
    <w:rsid w:val="003937C3"/>
    <w:rsid w:val="00393877"/>
    <w:rsid w:val="003950CD"/>
    <w:rsid w:val="0039633A"/>
    <w:rsid w:val="003A1597"/>
    <w:rsid w:val="003A1ACF"/>
    <w:rsid w:val="003A1F67"/>
    <w:rsid w:val="003A25C9"/>
    <w:rsid w:val="003A3BC6"/>
    <w:rsid w:val="003A698A"/>
    <w:rsid w:val="003B0785"/>
    <w:rsid w:val="003B1E1A"/>
    <w:rsid w:val="003B25B6"/>
    <w:rsid w:val="003B3DC2"/>
    <w:rsid w:val="003B3DCE"/>
    <w:rsid w:val="003B4518"/>
    <w:rsid w:val="003B5A70"/>
    <w:rsid w:val="003C0530"/>
    <w:rsid w:val="003C0564"/>
    <w:rsid w:val="003C1788"/>
    <w:rsid w:val="003C2E52"/>
    <w:rsid w:val="003C3927"/>
    <w:rsid w:val="003C3B42"/>
    <w:rsid w:val="003C3C73"/>
    <w:rsid w:val="003C4D76"/>
    <w:rsid w:val="003C5600"/>
    <w:rsid w:val="003C624A"/>
    <w:rsid w:val="003C6B7C"/>
    <w:rsid w:val="003D0B29"/>
    <w:rsid w:val="003D1141"/>
    <w:rsid w:val="003D2706"/>
    <w:rsid w:val="003D320D"/>
    <w:rsid w:val="003D4779"/>
    <w:rsid w:val="003D4A8E"/>
    <w:rsid w:val="003D4AAA"/>
    <w:rsid w:val="003E3052"/>
    <w:rsid w:val="003E330D"/>
    <w:rsid w:val="003E465B"/>
    <w:rsid w:val="003E4FBD"/>
    <w:rsid w:val="003E655A"/>
    <w:rsid w:val="003E70CE"/>
    <w:rsid w:val="003E7519"/>
    <w:rsid w:val="003F23D7"/>
    <w:rsid w:val="003F27B0"/>
    <w:rsid w:val="003F3B74"/>
    <w:rsid w:val="003F5B00"/>
    <w:rsid w:val="003F6809"/>
    <w:rsid w:val="003F7077"/>
    <w:rsid w:val="003F7F7F"/>
    <w:rsid w:val="00401637"/>
    <w:rsid w:val="00405E7E"/>
    <w:rsid w:val="004112D5"/>
    <w:rsid w:val="0041312E"/>
    <w:rsid w:val="00413AF6"/>
    <w:rsid w:val="00415A48"/>
    <w:rsid w:val="004177C2"/>
    <w:rsid w:val="00421A1F"/>
    <w:rsid w:val="004222A9"/>
    <w:rsid w:val="004223B2"/>
    <w:rsid w:val="004303B3"/>
    <w:rsid w:val="004330AD"/>
    <w:rsid w:val="0043370F"/>
    <w:rsid w:val="00433C94"/>
    <w:rsid w:val="0043493B"/>
    <w:rsid w:val="00435468"/>
    <w:rsid w:val="0043776E"/>
    <w:rsid w:val="00443034"/>
    <w:rsid w:val="004430D8"/>
    <w:rsid w:val="00443998"/>
    <w:rsid w:val="00451043"/>
    <w:rsid w:val="004514EB"/>
    <w:rsid w:val="00451A65"/>
    <w:rsid w:val="004522FD"/>
    <w:rsid w:val="004526AB"/>
    <w:rsid w:val="00456FE0"/>
    <w:rsid w:val="00457E52"/>
    <w:rsid w:val="00457F0F"/>
    <w:rsid w:val="00460047"/>
    <w:rsid w:val="00460FB7"/>
    <w:rsid w:val="004611F8"/>
    <w:rsid w:val="0046241B"/>
    <w:rsid w:val="00465137"/>
    <w:rsid w:val="004652A1"/>
    <w:rsid w:val="00466066"/>
    <w:rsid w:val="00466271"/>
    <w:rsid w:val="004662FF"/>
    <w:rsid w:val="004663D2"/>
    <w:rsid w:val="00466FB9"/>
    <w:rsid w:val="00467DAA"/>
    <w:rsid w:val="004706F3"/>
    <w:rsid w:val="004707C9"/>
    <w:rsid w:val="00472014"/>
    <w:rsid w:val="00472AE6"/>
    <w:rsid w:val="00473526"/>
    <w:rsid w:val="004738C4"/>
    <w:rsid w:val="004752A5"/>
    <w:rsid w:val="00475343"/>
    <w:rsid w:val="00477FC1"/>
    <w:rsid w:val="004816ED"/>
    <w:rsid w:val="004817AA"/>
    <w:rsid w:val="004828EC"/>
    <w:rsid w:val="004837E8"/>
    <w:rsid w:val="004854E6"/>
    <w:rsid w:val="00486010"/>
    <w:rsid w:val="00487E09"/>
    <w:rsid w:val="004912DF"/>
    <w:rsid w:val="004915A6"/>
    <w:rsid w:val="00491E83"/>
    <w:rsid w:val="00491F6E"/>
    <w:rsid w:val="00492697"/>
    <w:rsid w:val="0049344A"/>
    <w:rsid w:val="00494FD6"/>
    <w:rsid w:val="00495965"/>
    <w:rsid w:val="004964C0"/>
    <w:rsid w:val="004976CF"/>
    <w:rsid w:val="004A344A"/>
    <w:rsid w:val="004A392E"/>
    <w:rsid w:val="004A3F19"/>
    <w:rsid w:val="004A4BDF"/>
    <w:rsid w:val="004A4FB3"/>
    <w:rsid w:val="004A5393"/>
    <w:rsid w:val="004A5501"/>
    <w:rsid w:val="004A67E5"/>
    <w:rsid w:val="004A7117"/>
    <w:rsid w:val="004A7E48"/>
    <w:rsid w:val="004B0AA5"/>
    <w:rsid w:val="004B0C3B"/>
    <w:rsid w:val="004B3BFE"/>
    <w:rsid w:val="004B3CD3"/>
    <w:rsid w:val="004B45C1"/>
    <w:rsid w:val="004B767E"/>
    <w:rsid w:val="004B780C"/>
    <w:rsid w:val="004C051D"/>
    <w:rsid w:val="004C105A"/>
    <w:rsid w:val="004C118D"/>
    <w:rsid w:val="004C119A"/>
    <w:rsid w:val="004C23E8"/>
    <w:rsid w:val="004C531E"/>
    <w:rsid w:val="004C53D1"/>
    <w:rsid w:val="004C66FB"/>
    <w:rsid w:val="004C76AD"/>
    <w:rsid w:val="004C7748"/>
    <w:rsid w:val="004C7A75"/>
    <w:rsid w:val="004C7E07"/>
    <w:rsid w:val="004D0509"/>
    <w:rsid w:val="004D252C"/>
    <w:rsid w:val="004D39CD"/>
    <w:rsid w:val="004D3BC8"/>
    <w:rsid w:val="004D4D84"/>
    <w:rsid w:val="004D66C6"/>
    <w:rsid w:val="004D7658"/>
    <w:rsid w:val="004D7B56"/>
    <w:rsid w:val="004E0CB4"/>
    <w:rsid w:val="004E1092"/>
    <w:rsid w:val="004E27B1"/>
    <w:rsid w:val="004E30CD"/>
    <w:rsid w:val="004E44D5"/>
    <w:rsid w:val="004E57B1"/>
    <w:rsid w:val="004E5F9E"/>
    <w:rsid w:val="004E5FE1"/>
    <w:rsid w:val="004E6D8F"/>
    <w:rsid w:val="004F0FC3"/>
    <w:rsid w:val="004F0FF5"/>
    <w:rsid w:val="004F14DC"/>
    <w:rsid w:val="004F1660"/>
    <w:rsid w:val="004F20D1"/>
    <w:rsid w:val="004F2567"/>
    <w:rsid w:val="004F27E3"/>
    <w:rsid w:val="004F2F88"/>
    <w:rsid w:val="004F2FD6"/>
    <w:rsid w:val="004F471E"/>
    <w:rsid w:val="004F5B80"/>
    <w:rsid w:val="004F6E06"/>
    <w:rsid w:val="00502455"/>
    <w:rsid w:val="00503183"/>
    <w:rsid w:val="00505341"/>
    <w:rsid w:val="0050594B"/>
    <w:rsid w:val="00513512"/>
    <w:rsid w:val="00515129"/>
    <w:rsid w:val="00515492"/>
    <w:rsid w:val="0051614E"/>
    <w:rsid w:val="0051645B"/>
    <w:rsid w:val="0052115D"/>
    <w:rsid w:val="00521A15"/>
    <w:rsid w:val="00523153"/>
    <w:rsid w:val="00523C6C"/>
    <w:rsid w:val="00525AB7"/>
    <w:rsid w:val="0052650C"/>
    <w:rsid w:val="0053005A"/>
    <w:rsid w:val="00530591"/>
    <w:rsid w:val="00530687"/>
    <w:rsid w:val="00532B5A"/>
    <w:rsid w:val="00532E33"/>
    <w:rsid w:val="00533A15"/>
    <w:rsid w:val="00533AAA"/>
    <w:rsid w:val="0053453A"/>
    <w:rsid w:val="00534F79"/>
    <w:rsid w:val="00535DEA"/>
    <w:rsid w:val="00540863"/>
    <w:rsid w:val="00540D4D"/>
    <w:rsid w:val="00541F34"/>
    <w:rsid w:val="005431C1"/>
    <w:rsid w:val="00543662"/>
    <w:rsid w:val="00543B10"/>
    <w:rsid w:val="00543C20"/>
    <w:rsid w:val="00544E28"/>
    <w:rsid w:val="005467E0"/>
    <w:rsid w:val="00546FAC"/>
    <w:rsid w:val="00547D29"/>
    <w:rsid w:val="0055068C"/>
    <w:rsid w:val="00552539"/>
    <w:rsid w:val="00552E62"/>
    <w:rsid w:val="0055302E"/>
    <w:rsid w:val="00553CF4"/>
    <w:rsid w:val="005547C1"/>
    <w:rsid w:val="00555B4D"/>
    <w:rsid w:val="005616D8"/>
    <w:rsid w:val="005632F5"/>
    <w:rsid w:val="00563E6A"/>
    <w:rsid w:val="00564659"/>
    <w:rsid w:val="005668EB"/>
    <w:rsid w:val="00566AF3"/>
    <w:rsid w:val="00567A91"/>
    <w:rsid w:val="0057024E"/>
    <w:rsid w:val="005702EF"/>
    <w:rsid w:val="00570558"/>
    <w:rsid w:val="00570C1E"/>
    <w:rsid w:val="00571E68"/>
    <w:rsid w:val="005742CD"/>
    <w:rsid w:val="0057518E"/>
    <w:rsid w:val="00581757"/>
    <w:rsid w:val="00583CCB"/>
    <w:rsid w:val="005844BD"/>
    <w:rsid w:val="0058529A"/>
    <w:rsid w:val="00585B3A"/>
    <w:rsid w:val="00592D0F"/>
    <w:rsid w:val="005934BD"/>
    <w:rsid w:val="0059460A"/>
    <w:rsid w:val="0059574B"/>
    <w:rsid w:val="00595A7B"/>
    <w:rsid w:val="0059601D"/>
    <w:rsid w:val="00596198"/>
    <w:rsid w:val="005961D6"/>
    <w:rsid w:val="00596A44"/>
    <w:rsid w:val="0059742C"/>
    <w:rsid w:val="005A0EBA"/>
    <w:rsid w:val="005A2134"/>
    <w:rsid w:val="005A3B3C"/>
    <w:rsid w:val="005A66C0"/>
    <w:rsid w:val="005A66CB"/>
    <w:rsid w:val="005A6A75"/>
    <w:rsid w:val="005A72B6"/>
    <w:rsid w:val="005A7751"/>
    <w:rsid w:val="005A7C4D"/>
    <w:rsid w:val="005A7DFB"/>
    <w:rsid w:val="005B010A"/>
    <w:rsid w:val="005B1607"/>
    <w:rsid w:val="005B24A5"/>
    <w:rsid w:val="005B781B"/>
    <w:rsid w:val="005C1C5E"/>
    <w:rsid w:val="005C37AB"/>
    <w:rsid w:val="005C3816"/>
    <w:rsid w:val="005C3B23"/>
    <w:rsid w:val="005C41C6"/>
    <w:rsid w:val="005C44FC"/>
    <w:rsid w:val="005C4C3B"/>
    <w:rsid w:val="005C5145"/>
    <w:rsid w:val="005C65A8"/>
    <w:rsid w:val="005D0508"/>
    <w:rsid w:val="005D070F"/>
    <w:rsid w:val="005D0D27"/>
    <w:rsid w:val="005D23A1"/>
    <w:rsid w:val="005D240D"/>
    <w:rsid w:val="005D2BB2"/>
    <w:rsid w:val="005D4785"/>
    <w:rsid w:val="005D7D65"/>
    <w:rsid w:val="005E2D6C"/>
    <w:rsid w:val="005E39BA"/>
    <w:rsid w:val="005E4863"/>
    <w:rsid w:val="005E61A2"/>
    <w:rsid w:val="005E6AA4"/>
    <w:rsid w:val="005F1476"/>
    <w:rsid w:val="005F22AF"/>
    <w:rsid w:val="005F5247"/>
    <w:rsid w:val="005F759C"/>
    <w:rsid w:val="005F7DEA"/>
    <w:rsid w:val="00600C16"/>
    <w:rsid w:val="00601D7C"/>
    <w:rsid w:val="006021FD"/>
    <w:rsid w:val="00603C75"/>
    <w:rsid w:val="00603DDA"/>
    <w:rsid w:val="006061C2"/>
    <w:rsid w:val="00606601"/>
    <w:rsid w:val="00607494"/>
    <w:rsid w:val="006104FE"/>
    <w:rsid w:val="00613EF4"/>
    <w:rsid w:val="00615778"/>
    <w:rsid w:val="00616575"/>
    <w:rsid w:val="00617E13"/>
    <w:rsid w:val="00620911"/>
    <w:rsid w:val="00622317"/>
    <w:rsid w:val="006247DC"/>
    <w:rsid w:val="0062546D"/>
    <w:rsid w:val="00625D62"/>
    <w:rsid w:val="00630AC6"/>
    <w:rsid w:val="00631D2F"/>
    <w:rsid w:val="006330CF"/>
    <w:rsid w:val="00635688"/>
    <w:rsid w:val="00637FB7"/>
    <w:rsid w:val="006404BB"/>
    <w:rsid w:val="00641659"/>
    <w:rsid w:val="00642F2E"/>
    <w:rsid w:val="00642F63"/>
    <w:rsid w:val="00643A80"/>
    <w:rsid w:val="00644339"/>
    <w:rsid w:val="00645100"/>
    <w:rsid w:val="00650AD3"/>
    <w:rsid w:val="00651B0E"/>
    <w:rsid w:val="00651DEF"/>
    <w:rsid w:val="00652D83"/>
    <w:rsid w:val="006548E6"/>
    <w:rsid w:val="00656350"/>
    <w:rsid w:val="00656EC3"/>
    <w:rsid w:val="00660368"/>
    <w:rsid w:val="006609AF"/>
    <w:rsid w:val="006634C1"/>
    <w:rsid w:val="00663AE9"/>
    <w:rsid w:val="00664DA7"/>
    <w:rsid w:val="00665C08"/>
    <w:rsid w:val="006673DF"/>
    <w:rsid w:val="00667802"/>
    <w:rsid w:val="00671BFC"/>
    <w:rsid w:val="006724B6"/>
    <w:rsid w:val="00677C7E"/>
    <w:rsid w:val="00680ED7"/>
    <w:rsid w:val="00682927"/>
    <w:rsid w:val="00683518"/>
    <w:rsid w:val="00683D46"/>
    <w:rsid w:val="00684042"/>
    <w:rsid w:val="0069075C"/>
    <w:rsid w:val="00693295"/>
    <w:rsid w:val="00694C1C"/>
    <w:rsid w:val="00695845"/>
    <w:rsid w:val="00697210"/>
    <w:rsid w:val="006A0CA9"/>
    <w:rsid w:val="006A1341"/>
    <w:rsid w:val="006A28F4"/>
    <w:rsid w:val="006A2A46"/>
    <w:rsid w:val="006A3A2C"/>
    <w:rsid w:val="006A432D"/>
    <w:rsid w:val="006A4511"/>
    <w:rsid w:val="006A6BF6"/>
    <w:rsid w:val="006A6CDF"/>
    <w:rsid w:val="006A79DC"/>
    <w:rsid w:val="006B00F4"/>
    <w:rsid w:val="006B0453"/>
    <w:rsid w:val="006B14C7"/>
    <w:rsid w:val="006B1B91"/>
    <w:rsid w:val="006B1F5E"/>
    <w:rsid w:val="006B3797"/>
    <w:rsid w:val="006B423C"/>
    <w:rsid w:val="006B47C0"/>
    <w:rsid w:val="006B5636"/>
    <w:rsid w:val="006B6A37"/>
    <w:rsid w:val="006B728D"/>
    <w:rsid w:val="006C13BC"/>
    <w:rsid w:val="006C2662"/>
    <w:rsid w:val="006C36CD"/>
    <w:rsid w:val="006C5718"/>
    <w:rsid w:val="006C6943"/>
    <w:rsid w:val="006D1037"/>
    <w:rsid w:val="006D1594"/>
    <w:rsid w:val="006D1F7F"/>
    <w:rsid w:val="006D241B"/>
    <w:rsid w:val="006D27CE"/>
    <w:rsid w:val="006D2F5E"/>
    <w:rsid w:val="006D375C"/>
    <w:rsid w:val="006D538A"/>
    <w:rsid w:val="006D575B"/>
    <w:rsid w:val="006D7B03"/>
    <w:rsid w:val="006E11E0"/>
    <w:rsid w:val="006E132D"/>
    <w:rsid w:val="006E31BD"/>
    <w:rsid w:val="006E3C1A"/>
    <w:rsid w:val="006E4B36"/>
    <w:rsid w:val="006E5F96"/>
    <w:rsid w:val="006E75D3"/>
    <w:rsid w:val="006E7DCF"/>
    <w:rsid w:val="006F01D7"/>
    <w:rsid w:val="006F2512"/>
    <w:rsid w:val="006F36C4"/>
    <w:rsid w:val="006F62A2"/>
    <w:rsid w:val="006F6F03"/>
    <w:rsid w:val="006F7129"/>
    <w:rsid w:val="006F77A3"/>
    <w:rsid w:val="007003B8"/>
    <w:rsid w:val="00702129"/>
    <w:rsid w:val="00702D6C"/>
    <w:rsid w:val="00707361"/>
    <w:rsid w:val="007122C6"/>
    <w:rsid w:val="00715080"/>
    <w:rsid w:val="007161D8"/>
    <w:rsid w:val="00720CB9"/>
    <w:rsid w:val="00721000"/>
    <w:rsid w:val="00721655"/>
    <w:rsid w:val="00722B22"/>
    <w:rsid w:val="00724DF8"/>
    <w:rsid w:val="00725214"/>
    <w:rsid w:val="007278EB"/>
    <w:rsid w:val="00735B32"/>
    <w:rsid w:val="00736E63"/>
    <w:rsid w:val="007402EB"/>
    <w:rsid w:val="00740403"/>
    <w:rsid w:val="0074074C"/>
    <w:rsid w:val="00740EC2"/>
    <w:rsid w:val="0074383C"/>
    <w:rsid w:val="00743999"/>
    <w:rsid w:val="00744CB0"/>
    <w:rsid w:val="0074528F"/>
    <w:rsid w:val="00745E3C"/>
    <w:rsid w:val="007468E8"/>
    <w:rsid w:val="007517CB"/>
    <w:rsid w:val="00752630"/>
    <w:rsid w:val="00753E6D"/>
    <w:rsid w:val="00754A78"/>
    <w:rsid w:val="00755386"/>
    <w:rsid w:val="00755774"/>
    <w:rsid w:val="00755BEC"/>
    <w:rsid w:val="00757DF5"/>
    <w:rsid w:val="00762112"/>
    <w:rsid w:val="007623E0"/>
    <w:rsid w:val="007629AC"/>
    <w:rsid w:val="007633F6"/>
    <w:rsid w:val="00763B5C"/>
    <w:rsid w:val="00764266"/>
    <w:rsid w:val="007654EC"/>
    <w:rsid w:val="0076658D"/>
    <w:rsid w:val="007669CA"/>
    <w:rsid w:val="00766F59"/>
    <w:rsid w:val="00767022"/>
    <w:rsid w:val="00770101"/>
    <w:rsid w:val="00770688"/>
    <w:rsid w:val="0077158D"/>
    <w:rsid w:val="007716EC"/>
    <w:rsid w:val="00771759"/>
    <w:rsid w:val="00771C85"/>
    <w:rsid w:val="007804F9"/>
    <w:rsid w:val="00782477"/>
    <w:rsid w:val="00784D53"/>
    <w:rsid w:val="007861D0"/>
    <w:rsid w:val="00787608"/>
    <w:rsid w:val="007879C9"/>
    <w:rsid w:val="00790E29"/>
    <w:rsid w:val="00791FEF"/>
    <w:rsid w:val="00792E09"/>
    <w:rsid w:val="007933D8"/>
    <w:rsid w:val="007937B4"/>
    <w:rsid w:val="007945D6"/>
    <w:rsid w:val="00794D7E"/>
    <w:rsid w:val="00795C80"/>
    <w:rsid w:val="00796469"/>
    <w:rsid w:val="007A02B8"/>
    <w:rsid w:val="007A510E"/>
    <w:rsid w:val="007A58C3"/>
    <w:rsid w:val="007A5FB3"/>
    <w:rsid w:val="007B047C"/>
    <w:rsid w:val="007B21F0"/>
    <w:rsid w:val="007B28B7"/>
    <w:rsid w:val="007B3788"/>
    <w:rsid w:val="007B3896"/>
    <w:rsid w:val="007B4320"/>
    <w:rsid w:val="007B583C"/>
    <w:rsid w:val="007B5DDF"/>
    <w:rsid w:val="007B647F"/>
    <w:rsid w:val="007B6BD6"/>
    <w:rsid w:val="007C04EE"/>
    <w:rsid w:val="007C0A09"/>
    <w:rsid w:val="007C1162"/>
    <w:rsid w:val="007C176B"/>
    <w:rsid w:val="007C17DF"/>
    <w:rsid w:val="007C1A90"/>
    <w:rsid w:val="007C1ED6"/>
    <w:rsid w:val="007C2EE6"/>
    <w:rsid w:val="007C3806"/>
    <w:rsid w:val="007C3844"/>
    <w:rsid w:val="007C48D8"/>
    <w:rsid w:val="007C4A66"/>
    <w:rsid w:val="007C5EC9"/>
    <w:rsid w:val="007D00D9"/>
    <w:rsid w:val="007D0F42"/>
    <w:rsid w:val="007D30FC"/>
    <w:rsid w:val="007D3E0B"/>
    <w:rsid w:val="007D7BA0"/>
    <w:rsid w:val="007D7EEE"/>
    <w:rsid w:val="007E04DE"/>
    <w:rsid w:val="007E081C"/>
    <w:rsid w:val="007E16E8"/>
    <w:rsid w:val="007E19AD"/>
    <w:rsid w:val="007E3160"/>
    <w:rsid w:val="007E3A7D"/>
    <w:rsid w:val="007E4CB3"/>
    <w:rsid w:val="007E51D9"/>
    <w:rsid w:val="007E59F3"/>
    <w:rsid w:val="007E7068"/>
    <w:rsid w:val="007E7AF4"/>
    <w:rsid w:val="007F16B5"/>
    <w:rsid w:val="007F246F"/>
    <w:rsid w:val="007F3F56"/>
    <w:rsid w:val="007F3F70"/>
    <w:rsid w:val="007F62FB"/>
    <w:rsid w:val="007F6D04"/>
    <w:rsid w:val="007F738F"/>
    <w:rsid w:val="007F77C8"/>
    <w:rsid w:val="007F7AAB"/>
    <w:rsid w:val="008004F1"/>
    <w:rsid w:val="0080062D"/>
    <w:rsid w:val="008016B7"/>
    <w:rsid w:val="008028BC"/>
    <w:rsid w:val="00803A67"/>
    <w:rsid w:val="0080405E"/>
    <w:rsid w:val="00805666"/>
    <w:rsid w:val="00805EFA"/>
    <w:rsid w:val="00806B7E"/>
    <w:rsid w:val="00806C9A"/>
    <w:rsid w:val="00807968"/>
    <w:rsid w:val="00807D46"/>
    <w:rsid w:val="00810174"/>
    <w:rsid w:val="0081280D"/>
    <w:rsid w:val="00814651"/>
    <w:rsid w:val="00814E02"/>
    <w:rsid w:val="0081665F"/>
    <w:rsid w:val="0081679C"/>
    <w:rsid w:val="008170D2"/>
    <w:rsid w:val="008221C9"/>
    <w:rsid w:val="008238EE"/>
    <w:rsid w:val="00823AFE"/>
    <w:rsid w:val="00824A71"/>
    <w:rsid w:val="00824B27"/>
    <w:rsid w:val="00825B1F"/>
    <w:rsid w:val="008265A3"/>
    <w:rsid w:val="008266ED"/>
    <w:rsid w:val="00832221"/>
    <w:rsid w:val="00832422"/>
    <w:rsid w:val="00833B2D"/>
    <w:rsid w:val="00834ABF"/>
    <w:rsid w:val="0083533E"/>
    <w:rsid w:val="00837F09"/>
    <w:rsid w:val="00840579"/>
    <w:rsid w:val="008408E8"/>
    <w:rsid w:val="0084100D"/>
    <w:rsid w:val="0084333F"/>
    <w:rsid w:val="008448BB"/>
    <w:rsid w:val="00845111"/>
    <w:rsid w:val="00845DA2"/>
    <w:rsid w:val="0085006B"/>
    <w:rsid w:val="00852D5C"/>
    <w:rsid w:val="008532FC"/>
    <w:rsid w:val="00853A26"/>
    <w:rsid w:val="00853DB1"/>
    <w:rsid w:val="00855237"/>
    <w:rsid w:val="0085670A"/>
    <w:rsid w:val="0086155A"/>
    <w:rsid w:val="008626EC"/>
    <w:rsid w:val="00862A45"/>
    <w:rsid w:val="00862CC7"/>
    <w:rsid w:val="0086391C"/>
    <w:rsid w:val="00870D47"/>
    <w:rsid w:val="0087131E"/>
    <w:rsid w:val="008733E9"/>
    <w:rsid w:val="00874289"/>
    <w:rsid w:val="00874E5E"/>
    <w:rsid w:val="008752EA"/>
    <w:rsid w:val="00875CFB"/>
    <w:rsid w:val="00877915"/>
    <w:rsid w:val="0088091C"/>
    <w:rsid w:val="00881EB8"/>
    <w:rsid w:val="008827E9"/>
    <w:rsid w:val="008829B2"/>
    <w:rsid w:val="00883846"/>
    <w:rsid w:val="00885506"/>
    <w:rsid w:val="00887795"/>
    <w:rsid w:val="00890FF2"/>
    <w:rsid w:val="00891591"/>
    <w:rsid w:val="00891A81"/>
    <w:rsid w:val="0089264F"/>
    <w:rsid w:val="008930F2"/>
    <w:rsid w:val="008945D7"/>
    <w:rsid w:val="0089515A"/>
    <w:rsid w:val="00895C1E"/>
    <w:rsid w:val="008962B9"/>
    <w:rsid w:val="00896A11"/>
    <w:rsid w:val="008977F2"/>
    <w:rsid w:val="008A2621"/>
    <w:rsid w:val="008A5CA1"/>
    <w:rsid w:val="008A5CB3"/>
    <w:rsid w:val="008A7AA2"/>
    <w:rsid w:val="008B06CF"/>
    <w:rsid w:val="008B2542"/>
    <w:rsid w:val="008B2AC7"/>
    <w:rsid w:val="008B2EBA"/>
    <w:rsid w:val="008B33AE"/>
    <w:rsid w:val="008B3BED"/>
    <w:rsid w:val="008B4C6D"/>
    <w:rsid w:val="008B7065"/>
    <w:rsid w:val="008B7AF5"/>
    <w:rsid w:val="008B7EC7"/>
    <w:rsid w:val="008C04C0"/>
    <w:rsid w:val="008C0A4D"/>
    <w:rsid w:val="008C1FE1"/>
    <w:rsid w:val="008C2703"/>
    <w:rsid w:val="008C2F3C"/>
    <w:rsid w:val="008C2F76"/>
    <w:rsid w:val="008C30D1"/>
    <w:rsid w:val="008C36F7"/>
    <w:rsid w:val="008C3906"/>
    <w:rsid w:val="008C3AC7"/>
    <w:rsid w:val="008C568A"/>
    <w:rsid w:val="008C69AF"/>
    <w:rsid w:val="008C6E85"/>
    <w:rsid w:val="008C75CC"/>
    <w:rsid w:val="008D0A2B"/>
    <w:rsid w:val="008D0A50"/>
    <w:rsid w:val="008D4D81"/>
    <w:rsid w:val="008D67DA"/>
    <w:rsid w:val="008E216C"/>
    <w:rsid w:val="008E3BFE"/>
    <w:rsid w:val="008E48E5"/>
    <w:rsid w:val="008E67EB"/>
    <w:rsid w:val="008F0741"/>
    <w:rsid w:val="008F1A17"/>
    <w:rsid w:val="008F410C"/>
    <w:rsid w:val="008F41AB"/>
    <w:rsid w:val="008F5307"/>
    <w:rsid w:val="008F5464"/>
    <w:rsid w:val="008F6466"/>
    <w:rsid w:val="008F735F"/>
    <w:rsid w:val="0090044A"/>
    <w:rsid w:val="00902F5D"/>
    <w:rsid w:val="00903109"/>
    <w:rsid w:val="009036FE"/>
    <w:rsid w:val="00903EAA"/>
    <w:rsid w:val="00904BED"/>
    <w:rsid w:val="009058A7"/>
    <w:rsid w:val="00905B9A"/>
    <w:rsid w:val="00905D8D"/>
    <w:rsid w:val="00906919"/>
    <w:rsid w:val="00907DBD"/>
    <w:rsid w:val="00910768"/>
    <w:rsid w:val="00916B6A"/>
    <w:rsid w:val="00917580"/>
    <w:rsid w:val="009178F6"/>
    <w:rsid w:val="00920B92"/>
    <w:rsid w:val="0092206A"/>
    <w:rsid w:val="009229D9"/>
    <w:rsid w:val="00922CC1"/>
    <w:rsid w:val="0092360F"/>
    <w:rsid w:val="00923861"/>
    <w:rsid w:val="0092477C"/>
    <w:rsid w:val="00930A72"/>
    <w:rsid w:val="00931A26"/>
    <w:rsid w:val="00931BE0"/>
    <w:rsid w:val="00932356"/>
    <w:rsid w:val="009323F0"/>
    <w:rsid w:val="0093365F"/>
    <w:rsid w:val="009353CF"/>
    <w:rsid w:val="00935677"/>
    <w:rsid w:val="00935E19"/>
    <w:rsid w:val="00936A63"/>
    <w:rsid w:val="00936BD0"/>
    <w:rsid w:val="00937D8E"/>
    <w:rsid w:val="009418D4"/>
    <w:rsid w:val="009422FB"/>
    <w:rsid w:val="00943886"/>
    <w:rsid w:val="00943B12"/>
    <w:rsid w:val="009464C0"/>
    <w:rsid w:val="00946582"/>
    <w:rsid w:val="00946B14"/>
    <w:rsid w:val="00954BA3"/>
    <w:rsid w:val="009566E0"/>
    <w:rsid w:val="00956FCB"/>
    <w:rsid w:val="0096066E"/>
    <w:rsid w:val="00960D79"/>
    <w:rsid w:val="00960E11"/>
    <w:rsid w:val="009616A5"/>
    <w:rsid w:val="00962501"/>
    <w:rsid w:val="00962585"/>
    <w:rsid w:val="00962E8B"/>
    <w:rsid w:val="00962FB6"/>
    <w:rsid w:val="00964168"/>
    <w:rsid w:val="00965731"/>
    <w:rsid w:val="009670DC"/>
    <w:rsid w:val="00967C7C"/>
    <w:rsid w:val="009714D7"/>
    <w:rsid w:val="00971568"/>
    <w:rsid w:val="00972D50"/>
    <w:rsid w:val="009735DB"/>
    <w:rsid w:val="00973657"/>
    <w:rsid w:val="00973876"/>
    <w:rsid w:val="00974052"/>
    <w:rsid w:val="0097407B"/>
    <w:rsid w:val="0097459D"/>
    <w:rsid w:val="009751C1"/>
    <w:rsid w:val="009814B5"/>
    <w:rsid w:val="00982887"/>
    <w:rsid w:val="009840A6"/>
    <w:rsid w:val="00984637"/>
    <w:rsid w:val="00984A6E"/>
    <w:rsid w:val="009861A6"/>
    <w:rsid w:val="00986AE2"/>
    <w:rsid w:val="00987E40"/>
    <w:rsid w:val="00990F3E"/>
    <w:rsid w:val="009911B6"/>
    <w:rsid w:val="009919F2"/>
    <w:rsid w:val="00994623"/>
    <w:rsid w:val="00994C7A"/>
    <w:rsid w:val="009956B4"/>
    <w:rsid w:val="00995A5C"/>
    <w:rsid w:val="009A0176"/>
    <w:rsid w:val="009A0217"/>
    <w:rsid w:val="009A048C"/>
    <w:rsid w:val="009A48AC"/>
    <w:rsid w:val="009A5A4F"/>
    <w:rsid w:val="009A63D5"/>
    <w:rsid w:val="009A7138"/>
    <w:rsid w:val="009B0295"/>
    <w:rsid w:val="009B0305"/>
    <w:rsid w:val="009B0DA0"/>
    <w:rsid w:val="009B11E0"/>
    <w:rsid w:val="009B1BA8"/>
    <w:rsid w:val="009B1D6C"/>
    <w:rsid w:val="009B6433"/>
    <w:rsid w:val="009B7ECB"/>
    <w:rsid w:val="009C157B"/>
    <w:rsid w:val="009C23DC"/>
    <w:rsid w:val="009C301A"/>
    <w:rsid w:val="009C3090"/>
    <w:rsid w:val="009D0DC8"/>
    <w:rsid w:val="009D15CB"/>
    <w:rsid w:val="009D1E45"/>
    <w:rsid w:val="009D2FE0"/>
    <w:rsid w:val="009D69BE"/>
    <w:rsid w:val="009D69C6"/>
    <w:rsid w:val="009D6DD0"/>
    <w:rsid w:val="009D72C0"/>
    <w:rsid w:val="009D74DE"/>
    <w:rsid w:val="009D7950"/>
    <w:rsid w:val="009E117D"/>
    <w:rsid w:val="009E402C"/>
    <w:rsid w:val="009E5F82"/>
    <w:rsid w:val="009E7A2C"/>
    <w:rsid w:val="009E7C3D"/>
    <w:rsid w:val="009E7CC6"/>
    <w:rsid w:val="009F2766"/>
    <w:rsid w:val="009F4964"/>
    <w:rsid w:val="009F4DCC"/>
    <w:rsid w:val="009F4FDE"/>
    <w:rsid w:val="009F67DA"/>
    <w:rsid w:val="00A011B3"/>
    <w:rsid w:val="00A03A2E"/>
    <w:rsid w:val="00A053D1"/>
    <w:rsid w:val="00A07637"/>
    <w:rsid w:val="00A07A63"/>
    <w:rsid w:val="00A126AF"/>
    <w:rsid w:val="00A14EC4"/>
    <w:rsid w:val="00A15B01"/>
    <w:rsid w:val="00A1655E"/>
    <w:rsid w:val="00A17F8D"/>
    <w:rsid w:val="00A20370"/>
    <w:rsid w:val="00A20BE5"/>
    <w:rsid w:val="00A20D24"/>
    <w:rsid w:val="00A210FE"/>
    <w:rsid w:val="00A222E1"/>
    <w:rsid w:val="00A22613"/>
    <w:rsid w:val="00A22BA2"/>
    <w:rsid w:val="00A22E83"/>
    <w:rsid w:val="00A23489"/>
    <w:rsid w:val="00A23D19"/>
    <w:rsid w:val="00A2680A"/>
    <w:rsid w:val="00A26B6E"/>
    <w:rsid w:val="00A3034F"/>
    <w:rsid w:val="00A30D20"/>
    <w:rsid w:val="00A333FD"/>
    <w:rsid w:val="00A338A3"/>
    <w:rsid w:val="00A35835"/>
    <w:rsid w:val="00A35CDC"/>
    <w:rsid w:val="00A3709E"/>
    <w:rsid w:val="00A37A4B"/>
    <w:rsid w:val="00A4059B"/>
    <w:rsid w:val="00A412BD"/>
    <w:rsid w:val="00A44361"/>
    <w:rsid w:val="00A44795"/>
    <w:rsid w:val="00A44868"/>
    <w:rsid w:val="00A4566E"/>
    <w:rsid w:val="00A46786"/>
    <w:rsid w:val="00A51A65"/>
    <w:rsid w:val="00A520AA"/>
    <w:rsid w:val="00A52204"/>
    <w:rsid w:val="00A5306A"/>
    <w:rsid w:val="00A544AA"/>
    <w:rsid w:val="00A5660A"/>
    <w:rsid w:val="00A56824"/>
    <w:rsid w:val="00A575CC"/>
    <w:rsid w:val="00A60466"/>
    <w:rsid w:val="00A60FBE"/>
    <w:rsid w:val="00A61610"/>
    <w:rsid w:val="00A62218"/>
    <w:rsid w:val="00A623F5"/>
    <w:rsid w:val="00A644C9"/>
    <w:rsid w:val="00A64D51"/>
    <w:rsid w:val="00A65484"/>
    <w:rsid w:val="00A65BA4"/>
    <w:rsid w:val="00A65C12"/>
    <w:rsid w:val="00A704F0"/>
    <w:rsid w:val="00A70713"/>
    <w:rsid w:val="00A72BF6"/>
    <w:rsid w:val="00A73583"/>
    <w:rsid w:val="00A74413"/>
    <w:rsid w:val="00A74B05"/>
    <w:rsid w:val="00A75911"/>
    <w:rsid w:val="00A767F3"/>
    <w:rsid w:val="00A76A30"/>
    <w:rsid w:val="00A76BD2"/>
    <w:rsid w:val="00A76D43"/>
    <w:rsid w:val="00A81E36"/>
    <w:rsid w:val="00A85109"/>
    <w:rsid w:val="00A85248"/>
    <w:rsid w:val="00A8536C"/>
    <w:rsid w:val="00A85861"/>
    <w:rsid w:val="00A85A7B"/>
    <w:rsid w:val="00A8645D"/>
    <w:rsid w:val="00A87414"/>
    <w:rsid w:val="00A87F0C"/>
    <w:rsid w:val="00A9020D"/>
    <w:rsid w:val="00A91A86"/>
    <w:rsid w:val="00A92500"/>
    <w:rsid w:val="00A9604C"/>
    <w:rsid w:val="00AA065E"/>
    <w:rsid w:val="00AA1024"/>
    <w:rsid w:val="00AA2879"/>
    <w:rsid w:val="00AA48EF"/>
    <w:rsid w:val="00AA5F91"/>
    <w:rsid w:val="00AA69BF"/>
    <w:rsid w:val="00AB1F68"/>
    <w:rsid w:val="00AB3ABF"/>
    <w:rsid w:val="00AB54BE"/>
    <w:rsid w:val="00AB5945"/>
    <w:rsid w:val="00AC1E20"/>
    <w:rsid w:val="00AC4F5E"/>
    <w:rsid w:val="00AC55C7"/>
    <w:rsid w:val="00AC59DD"/>
    <w:rsid w:val="00AC5ABF"/>
    <w:rsid w:val="00AC73D7"/>
    <w:rsid w:val="00AC7E26"/>
    <w:rsid w:val="00AD0A51"/>
    <w:rsid w:val="00AD0B69"/>
    <w:rsid w:val="00AD1CF2"/>
    <w:rsid w:val="00AD222C"/>
    <w:rsid w:val="00AD2282"/>
    <w:rsid w:val="00AD474B"/>
    <w:rsid w:val="00AD4C8F"/>
    <w:rsid w:val="00AD525D"/>
    <w:rsid w:val="00AD6B14"/>
    <w:rsid w:val="00AD6B93"/>
    <w:rsid w:val="00AD705B"/>
    <w:rsid w:val="00AE059D"/>
    <w:rsid w:val="00AE1185"/>
    <w:rsid w:val="00AE3531"/>
    <w:rsid w:val="00AE41A6"/>
    <w:rsid w:val="00AE5661"/>
    <w:rsid w:val="00AE596B"/>
    <w:rsid w:val="00AE5A09"/>
    <w:rsid w:val="00AE6B0B"/>
    <w:rsid w:val="00AF05AF"/>
    <w:rsid w:val="00AF161E"/>
    <w:rsid w:val="00AF16D3"/>
    <w:rsid w:val="00AF18C8"/>
    <w:rsid w:val="00AF2078"/>
    <w:rsid w:val="00AF49BB"/>
    <w:rsid w:val="00AF5EFE"/>
    <w:rsid w:val="00AF6A59"/>
    <w:rsid w:val="00AF7D83"/>
    <w:rsid w:val="00AF7E22"/>
    <w:rsid w:val="00B00753"/>
    <w:rsid w:val="00B01FF0"/>
    <w:rsid w:val="00B02E17"/>
    <w:rsid w:val="00B02EFF"/>
    <w:rsid w:val="00B05F36"/>
    <w:rsid w:val="00B0721B"/>
    <w:rsid w:val="00B075CC"/>
    <w:rsid w:val="00B07B0A"/>
    <w:rsid w:val="00B1109C"/>
    <w:rsid w:val="00B1162C"/>
    <w:rsid w:val="00B11B9B"/>
    <w:rsid w:val="00B11E4B"/>
    <w:rsid w:val="00B120F1"/>
    <w:rsid w:val="00B1353A"/>
    <w:rsid w:val="00B14EA6"/>
    <w:rsid w:val="00B15327"/>
    <w:rsid w:val="00B1615F"/>
    <w:rsid w:val="00B168D1"/>
    <w:rsid w:val="00B17E95"/>
    <w:rsid w:val="00B202DA"/>
    <w:rsid w:val="00B2037D"/>
    <w:rsid w:val="00B2192D"/>
    <w:rsid w:val="00B23951"/>
    <w:rsid w:val="00B25150"/>
    <w:rsid w:val="00B26867"/>
    <w:rsid w:val="00B27869"/>
    <w:rsid w:val="00B309C7"/>
    <w:rsid w:val="00B320D0"/>
    <w:rsid w:val="00B336DD"/>
    <w:rsid w:val="00B338ED"/>
    <w:rsid w:val="00B3560B"/>
    <w:rsid w:val="00B35B5F"/>
    <w:rsid w:val="00B3694E"/>
    <w:rsid w:val="00B41455"/>
    <w:rsid w:val="00B4226D"/>
    <w:rsid w:val="00B43254"/>
    <w:rsid w:val="00B44E09"/>
    <w:rsid w:val="00B460A1"/>
    <w:rsid w:val="00B46CCD"/>
    <w:rsid w:val="00B508AA"/>
    <w:rsid w:val="00B50BE8"/>
    <w:rsid w:val="00B510A8"/>
    <w:rsid w:val="00B52FA1"/>
    <w:rsid w:val="00B53ADD"/>
    <w:rsid w:val="00B547BA"/>
    <w:rsid w:val="00B54B88"/>
    <w:rsid w:val="00B54B9E"/>
    <w:rsid w:val="00B5564C"/>
    <w:rsid w:val="00B55BC6"/>
    <w:rsid w:val="00B56201"/>
    <w:rsid w:val="00B6017D"/>
    <w:rsid w:val="00B61DBE"/>
    <w:rsid w:val="00B61F51"/>
    <w:rsid w:val="00B634B3"/>
    <w:rsid w:val="00B6523B"/>
    <w:rsid w:val="00B659E9"/>
    <w:rsid w:val="00B668F7"/>
    <w:rsid w:val="00B67BED"/>
    <w:rsid w:val="00B67E5A"/>
    <w:rsid w:val="00B707E8"/>
    <w:rsid w:val="00B70BF3"/>
    <w:rsid w:val="00B72AFA"/>
    <w:rsid w:val="00B743C5"/>
    <w:rsid w:val="00B76E49"/>
    <w:rsid w:val="00B771E3"/>
    <w:rsid w:val="00B815F9"/>
    <w:rsid w:val="00B82093"/>
    <w:rsid w:val="00B8250B"/>
    <w:rsid w:val="00B83503"/>
    <w:rsid w:val="00B86C65"/>
    <w:rsid w:val="00B873D0"/>
    <w:rsid w:val="00B87F6F"/>
    <w:rsid w:val="00B90439"/>
    <w:rsid w:val="00B9069D"/>
    <w:rsid w:val="00B91C12"/>
    <w:rsid w:val="00B91CD4"/>
    <w:rsid w:val="00B92FD4"/>
    <w:rsid w:val="00B93E3E"/>
    <w:rsid w:val="00B94EDD"/>
    <w:rsid w:val="00BA045E"/>
    <w:rsid w:val="00BA12A6"/>
    <w:rsid w:val="00BA14F1"/>
    <w:rsid w:val="00BA1AB4"/>
    <w:rsid w:val="00BA2779"/>
    <w:rsid w:val="00BA3E54"/>
    <w:rsid w:val="00BA4A2B"/>
    <w:rsid w:val="00BA53F5"/>
    <w:rsid w:val="00BA576B"/>
    <w:rsid w:val="00BA5BF7"/>
    <w:rsid w:val="00BA6472"/>
    <w:rsid w:val="00BA72E5"/>
    <w:rsid w:val="00BA7B61"/>
    <w:rsid w:val="00BB1420"/>
    <w:rsid w:val="00BB1B23"/>
    <w:rsid w:val="00BB54B2"/>
    <w:rsid w:val="00BB5549"/>
    <w:rsid w:val="00BB5DA6"/>
    <w:rsid w:val="00BB6F35"/>
    <w:rsid w:val="00BB7CF4"/>
    <w:rsid w:val="00BC02A8"/>
    <w:rsid w:val="00BC3024"/>
    <w:rsid w:val="00BC66F9"/>
    <w:rsid w:val="00BC6DBC"/>
    <w:rsid w:val="00BD0218"/>
    <w:rsid w:val="00BD14DC"/>
    <w:rsid w:val="00BD227E"/>
    <w:rsid w:val="00BD3292"/>
    <w:rsid w:val="00BD5788"/>
    <w:rsid w:val="00BD5BB0"/>
    <w:rsid w:val="00BD5C82"/>
    <w:rsid w:val="00BD69AB"/>
    <w:rsid w:val="00BD70E4"/>
    <w:rsid w:val="00BD7732"/>
    <w:rsid w:val="00BD77D3"/>
    <w:rsid w:val="00BE0CE0"/>
    <w:rsid w:val="00BE29E3"/>
    <w:rsid w:val="00BE5EA9"/>
    <w:rsid w:val="00BE6468"/>
    <w:rsid w:val="00BE6B57"/>
    <w:rsid w:val="00BE710B"/>
    <w:rsid w:val="00BE768F"/>
    <w:rsid w:val="00BF0BF8"/>
    <w:rsid w:val="00BF2A6C"/>
    <w:rsid w:val="00BF33EE"/>
    <w:rsid w:val="00BF42B2"/>
    <w:rsid w:val="00BF48C8"/>
    <w:rsid w:val="00BF77FB"/>
    <w:rsid w:val="00C00846"/>
    <w:rsid w:val="00C013FE"/>
    <w:rsid w:val="00C021AA"/>
    <w:rsid w:val="00C02D41"/>
    <w:rsid w:val="00C031DF"/>
    <w:rsid w:val="00C04967"/>
    <w:rsid w:val="00C07799"/>
    <w:rsid w:val="00C079AB"/>
    <w:rsid w:val="00C10E90"/>
    <w:rsid w:val="00C13935"/>
    <w:rsid w:val="00C13B71"/>
    <w:rsid w:val="00C145C1"/>
    <w:rsid w:val="00C151A0"/>
    <w:rsid w:val="00C156F0"/>
    <w:rsid w:val="00C179B0"/>
    <w:rsid w:val="00C17C1E"/>
    <w:rsid w:val="00C2038A"/>
    <w:rsid w:val="00C21AF3"/>
    <w:rsid w:val="00C22943"/>
    <w:rsid w:val="00C2345B"/>
    <w:rsid w:val="00C23B9C"/>
    <w:rsid w:val="00C23E03"/>
    <w:rsid w:val="00C24A21"/>
    <w:rsid w:val="00C25980"/>
    <w:rsid w:val="00C25B59"/>
    <w:rsid w:val="00C25B8B"/>
    <w:rsid w:val="00C26077"/>
    <w:rsid w:val="00C27C64"/>
    <w:rsid w:val="00C31ED5"/>
    <w:rsid w:val="00C368C3"/>
    <w:rsid w:val="00C400E1"/>
    <w:rsid w:val="00C406FB"/>
    <w:rsid w:val="00C408A0"/>
    <w:rsid w:val="00C40FC0"/>
    <w:rsid w:val="00C41F17"/>
    <w:rsid w:val="00C424AB"/>
    <w:rsid w:val="00C43578"/>
    <w:rsid w:val="00C43DDB"/>
    <w:rsid w:val="00C44D23"/>
    <w:rsid w:val="00C456BA"/>
    <w:rsid w:val="00C47252"/>
    <w:rsid w:val="00C47844"/>
    <w:rsid w:val="00C50437"/>
    <w:rsid w:val="00C50540"/>
    <w:rsid w:val="00C50EA0"/>
    <w:rsid w:val="00C51BB5"/>
    <w:rsid w:val="00C523B1"/>
    <w:rsid w:val="00C536BB"/>
    <w:rsid w:val="00C539FE"/>
    <w:rsid w:val="00C53EAC"/>
    <w:rsid w:val="00C54C40"/>
    <w:rsid w:val="00C54C77"/>
    <w:rsid w:val="00C550FF"/>
    <w:rsid w:val="00C562F0"/>
    <w:rsid w:val="00C56348"/>
    <w:rsid w:val="00C57232"/>
    <w:rsid w:val="00C573D0"/>
    <w:rsid w:val="00C575C9"/>
    <w:rsid w:val="00C60205"/>
    <w:rsid w:val="00C60B1F"/>
    <w:rsid w:val="00C61C11"/>
    <w:rsid w:val="00C621F0"/>
    <w:rsid w:val="00C65649"/>
    <w:rsid w:val="00C6699A"/>
    <w:rsid w:val="00C70888"/>
    <w:rsid w:val="00C70AE0"/>
    <w:rsid w:val="00C7212B"/>
    <w:rsid w:val="00C72AC1"/>
    <w:rsid w:val="00C75C3C"/>
    <w:rsid w:val="00C75D3C"/>
    <w:rsid w:val="00C75DBD"/>
    <w:rsid w:val="00C80BCB"/>
    <w:rsid w:val="00C80D4C"/>
    <w:rsid w:val="00C810BE"/>
    <w:rsid w:val="00C8114A"/>
    <w:rsid w:val="00C823C0"/>
    <w:rsid w:val="00C8344F"/>
    <w:rsid w:val="00C835CF"/>
    <w:rsid w:val="00C844B5"/>
    <w:rsid w:val="00C86409"/>
    <w:rsid w:val="00C864A6"/>
    <w:rsid w:val="00C87017"/>
    <w:rsid w:val="00C870B3"/>
    <w:rsid w:val="00C870F3"/>
    <w:rsid w:val="00C8762B"/>
    <w:rsid w:val="00C901E6"/>
    <w:rsid w:val="00C90745"/>
    <w:rsid w:val="00C92A54"/>
    <w:rsid w:val="00C94805"/>
    <w:rsid w:val="00C95772"/>
    <w:rsid w:val="00C96152"/>
    <w:rsid w:val="00C96338"/>
    <w:rsid w:val="00C96846"/>
    <w:rsid w:val="00C96E46"/>
    <w:rsid w:val="00C97DFC"/>
    <w:rsid w:val="00CA15CD"/>
    <w:rsid w:val="00CA4F39"/>
    <w:rsid w:val="00CA5644"/>
    <w:rsid w:val="00CA5725"/>
    <w:rsid w:val="00CA5E4B"/>
    <w:rsid w:val="00CB0169"/>
    <w:rsid w:val="00CB08E2"/>
    <w:rsid w:val="00CB14BC"/>
    <w:rsid w:val="00CB3759"/>
    <w:rsid w:val="00CB40C6"/>
    <w:rsid w:val="00CB413B"/>
    <w:rsid w:val="00CB4183"/>
    <w:rsid w:val="00CB451E"/>
    <w:rsid w:val="00CB559C"/>
    <w:rsid w:val="00CB6619"/>
    <w:rsid w:val="00CB6D74"/>
    <w:rsid w:val="00CB7979"/>
    <w:rsid w:val="00CC0F99"/>
    <w:rsid w:val="00CC12D5"/>
    <w:rsid w:val="00CC1784"/>
    <w:rsid w:val="00CC1994"/>
    <w:rsid w:val="00CC1FB5"/>
    <w:rsid w:val="00CC3BF3"/>
    <w:rsid w:val="00CC407D"/>
    <w:rsid w:val="00CC56D7"/>
    <w:rsid w:val="00CC585A"/>
    <w:rsid w:val="00CC5882"/>
    <w:rsid w:val="00CC5AE8"/>
    <w:rsid w:val="00CD077A"/>
    <w:rsid w:val="00CD17B2"/>
    <w:rsid w:val="00CD32EF"/>
    <w:rsid w:val="00CD4B67"/>
    <w:rsid w:val="00CD4B77"/>
    <w:rsid w:val="00CD5DDA"/>
    <w:rsid w:val="00CD6E15"/>
    <w:rsid w:val="00CD7EDF"/>
    <w:rsid w:val="00CE12D2"/>
    <w:rsid w:val="00CE18F9"/>
    <w:rsid w:val="00CE1F83"/>
    <w:rsid w:val="00CE2A39"/>
    <w:rsid w:val="00CE5097"/>
    <w:rsid w:val="00CE5983"/>
    <w:rsid w:val="00CF16B4"/>
    <w:rsid w:val="00CF1F04"/>
    <w:rsid w:val="00CF3400"/>
    <w:rsid w:val="00CF5805"/>
    <w:rsid w:val="00CF5F62"/>
    <w:rsid w:val="00CF608D"/>
    <w:rsid w:val="00D00BB3"/>
    <w:rsid w:val="00D022D4"/>
    <w:rsid w:val="00D028E2"/>
    <w:rsid w:val="00D031CE"/>
    <w:rsid w:val="00D03840"/>
    <w:rsid w:val="00D042C3"/>
    <w:rsid w:val="00D06654"/>
    <w:rsid w:val="00D14980"/>
    <w:rsid w:val="00D1590C"/>
    <w:rsid w:val="00D15B99"/>
    <w:rsid w:val="00D17241"/>
    <w:rsid w:val="00D2102C"/>
    <w:rsid w:val="00D223E2"/>
    <w:rsid w:val="00D24689"/>
    <w:rsid w:val="00D24BBF"/>
    <w:rsid w:val="00D257A5"/>
    <w:rsid w:val="00D25CE6"/>
    <w:rsid w:val="00D25EE3"/>
    <w:rsid w:val="00D327F3"/>
    <w:rsid w:val="00D34B2C"/>
    <w:rsid w:val="00D37DC3"/>
    <w:rsid w:val="00D44918"/>
    <w:rsid w:val="00D45A0D"/>
    <w:rsid w:val="00D4701D"/>
    <w:rsid w:val="00D50481"/>
    <w:rsid w:val="00D52B28"/>
    <w:rsid w:val="00D540A0"/>
    <w:rsid w:val="00D54C89"/>
    <w:rsid w:val="00D557D7"/>
    <w:rsid w:val="00D56469"/>
    <w:rsid w:val="00D56518"/>
    <w:rsid w:val="00D5699C"/>
    <w:rsid w:val="00D56CE6"/>
    <w:rsid w:val="00D60389"/>
    <w:rsid w:val="00D619DA"/>
    <w:rsid w:val="00D620AE"/>
    <w:rsid w:val="00D62CC3"/>
    <w:rsid w:val="00D62FC5"/>
    <w:rsid w:val="00D633CA"/>
    <w:rsid w:val="00D63599"/>
    <w:rsid w:val="00D668D3"/>
    <w:rsid w:val="00D7246C"/>
    <w:rsid w:val="00D7391D"/>
    <w:rsid w:val="00D73E2B"/>
    <w:rsid w:val="00D740C4"/>
    <w:rsid w:val="00D74598"/>
    <w:rsid w:val="00D74AE1"/>
    <w:rsid w:val="00D74D52"/>
    <w:rsid w:val="00D75F7D"/>
    <w:rsid w:val="00D7628C"/>
    <w:rsid w:val="00D76584"/>
    <w:rsid w:val="00D803DD"/>
    <w:rsid w:val="00D80AB8"/>
    <w:rsid w:val="00D816FE"/>
    <w:rsid w:val="00D8199A"/>
    <w:rsid w:val="00D81B23"/>
    <w:rsid w:val="00D82B46"/>
    <w:rsid w:val="00D82B5B"/>
    <w:rsid w:val="00D82D7F"/>
    <w:rsid w:val="00D834B4"/>
    <w:rsid w:val="00D83AC5"/>
    <w:rsid w:val="00D83F58"/>
    <w:rsid w:val="00D86629"/>
    <w:rsid w:val="00D919A7"/>
    <w:rsid w:val="00D92178"/>
    <w:rsid w:val="00D92661"/>
    <w:rsid w:val="00D9581D"/>
    <w:rsid w:val="00D9797F"/>
    <w:rsid w:val="00D97D7F"/>
    <w:rsid w:val="00DA254E"/>
    <w:rsid w:val="00DA28DF"/>
    <w:rsid w:val="00DA2933"/>
    <w:rsid w:val="00DA35C0"/>
    <w:rsid w:val="00DA4F30"/>
    <w:rsid w:val="00DA5D1D"/>
    <w:rsid w:val="00DA743B"/>
    <w:rsid w:val="00DA7BC1"/>
    <w:rsid w:val="00DB1C10"/>
    <w:rsid w:val="00DB2A12"/>
    <w:rsid w:val="00DB3275"/>
    <w:rsid w:val="00DB3778"/>
    <w:rsid w:val="00DB56BB"/>
    <w:rsid w:val="00DB5D61"/>
    <w:rsid w:val="00DC2FF7"/>
    <w:rsid w:val="00DC31B6"/>
    <w:rsid w:val="00DC378D"/>
    <w:rsid w:val="00DC4C59"/>
    <w:rsid w:val="00DC6170"/>
    <w:rsid w:val="00DC7367"/>
    <w:rsid w:val="00DC7AB0"/>
    <w:rsid w:val="00DD12CF"/>
    <w:rsid w:val="00DD1BD0"/>
    <w:rsid w:val="00DD1E85"/>
    <w:rsid w:val="00DD3140"/>
    <w:rsid w:val="00DD4761"/>
    <w:rsid w:val="00DD55CB"/>
    <w:rsid w:val="00DD580C"/>
    <w:rsid w:val="00DD6001"/>
    <w:rsid w:val="00DD6521"/>
    <w:rsid w:val="00DD755C"/>
    <w:rsid w:val="00DD7964"/>
    <w:rsid w:val="00DD7F50"/>
    <w:rsid w:val="00DE036D"/>
    <w:rsid w:val="00DE03DB"/>
    <w:rsid w:val="00DE2CF5"/>
    <w:rsid w:val="00DE37FD"/>
    <w:rsid w:val="00DE4BA8"/>
    <w:rsid w:val="00DE4BD2"/>
    <w:rsid w:val="00DE6B5C"/>
    <w:rsid w:val="00DF063C"/>
    <w:rsid w:val="00DF0BC5"/>
    <w:rsid w:val="00DF0D8A"/>
    <w:rsid w:val="00DF15E9"/>
    <w:rsid w:val="00DF1793"/>
    <w:rsid w:val="00DF1C6C"/>
    <w:rsid w:val="00DF224E"/>
    <w:rsid w:val="00DF25E8"/>
    <w:rsid w:val="00DF29FE"/>
    <w:rsid w:val="00DF2AA5"/>
    <w:rsid w:val="00DF340A"/>
    <w:rsid w:val="00DF653E"/>
    <w:rsid w:val="00DF65BB"/>
    <w:rsid w:val="00E0087B"/>
    <w:rsid w:val="00E01457"/>
    <w:rsid w:val="00E0200B"/>
    <w:rsid w:val="00E02553"/>
    <w:rsid w:val="00E027DC"/>
    <w:rsid w:val="00E0441D"/>
    <w:rsid w:val="00E06765"/>
    <w:rsid w:val="00E0680F"/>
    <w:rsid w:val="00E077F1"/>
    <w:rsid w:val="00E12C3F"/>
    <w:rsid w:val="00E13CA1"/>
    <w:rsid w:val="00E15004"/>
    <w:rsid w:val="00E154C6"/>
    <w:rsid w:val="00E1655E"/>
    <w:rsid w:val="00E221CA"/>
    <w:rsid w:val="00E23381"/>
    <w:rsid w:val="00E2542D"/>
    <w:rsid w:val="00E30571"/>
    <w:rsid w:val="00E3075E"/>
    <w:rsid w:val="00E30A8A"/>
    <w:rsid w:val="00E31C31"/>
    <w:rsid w:val="00E320DC"/>
    <w:rsid w:val="00E32ADD"/>
    <w:rsid w:val="00E3376B"/>
    <w:rsid w:val="00E33B30"/>
    <w:rsid w:val="00E33CBA"/>
    <w:rsid w:val="00E33D3C"/>
    <w:rsid w:val="00E34C12"/>
    <w:rsid w:val="00E407F8"/>
    <w:rsid w:val="00E40B29"/>
    <w:rsid w:val="00E42318"/>
    <w:rsid w:val="00E42679"/>
    <w:rsid w:val="00E42C73"/>
    <w:rsid w:val="00E4594D"/>
    <w:rsid w:val="00E46C67"/>
    <w:rsid w:val="00E475C4"/>
    <w:rsid w:val="00E47D87"/>
    <w:rsid w:val="00E5046D"/>
    <w:rsid w:val="00E5155F"/>
    <w:rsid w:val="00E51CA7"/>
    <w:rsid w:val="00E54B72"/>
    <w:rsid w:val="00E54E5F"/>
    <w:rsid w:val="00E55B4C"/>
    <w:rsid w:val="00E56A22"/>
    <w:rsid w:val="00E61FB2"/>
    <w:rsid w:val="00E62785"/>
    <w:rsid w:val="00E648D6"/>
    <w:rsid w:val="00E64903"/>
    <w:rsid w:val="00E64BAE"/>
    <w:rsid w:val="00E7051F"/>
    <w:rsid w:val="00E732A6"/>
    <w:rsid w:val="00E74411"/>
    <w:rsid w:val="00E75331"/>
    <w:rsid w:val="00E801DA"/>
    <w:rsid w:val="00E80974"/>
    <w:rsid w:val="00E80DDF"/>
    <w:rsid w:val="00E814A7"/>
    <w:rsid w:val="00E81796"/>
    <w:rsid w:val="00E8308C"/>
    <w:rsid w:val="00E86AB8"/>
    <w:rsid w:val="00E86E92"/>
    <w:rsid w:val="00E9116D"/>
    <w:rsid w:val="00E920CE"/>
    <w:rsid w:val="00E93CAC"/>
    <w:rsid w:val="00E94788"/>
    <w:rsid w:val="00E96871"/>
    <w:rsid w:val="00E968E3"/>
    <w:rsid w:val="00EA22DE"/>
    <w:rsid w:val="00EA25AE"/>
    <w:rsid w:val="00EA2D7B"/>
    <w:rsid w:val="00EA31F3"/>
    <w:rsid w:val="00EA458C"/>
    <w:rsid w:val="00EA7462"/>
    <w:rsid w:val="00EB0FEC"/>
    <w:rsid w:val="00EB5179"/>
    <w:rsid w:val="00EB5B7A"/>
    <w:rsid w:val="00EB67A3"/>
    <w:rsid w:val="00EB6869"/>
    <w:rsid w:val="00EB7E4D"/>
    <w:rsid w:val="00EC05D3"/>
    <w:rsid w:val="00EC2F6C"/>
    <w:rsid w:val="00EC5528"/>
    <w:rsid w:val="00EC5A73"/>
    <w:rsid w:val="00EC629E"/>
    <w:rsid w:val="00EC7814"/>
    <w:rsid w:val="00ED1A16"/>
    <w:rsid w:val="00ED20B4"/>
    <w:rsid w:val="00ED372A"/>
    <w:rsid w:val="00ED427A"/>
    <w:rsid w:val="00ED5E20"/>
    <w:rsid w:val="00EE02D9"/>
    <w:rsid w:val="00EE0A24"/>
    <w:rsid w:val="00EE0C12"/>
    <w:rsid w:val="00EE0D14"/>
    <w:rsid w:val="00EE18F3"/>
    <w:rsid w:val="00EE1A5C"/>
    <w:rsid w:val="00EE4AF9"/>
    <w:rsid w:val="00EE502B"/>
    <w:rsid w:val="00EE65C5"/>
    <w:rsid w:val="00EF0772"/>
    <w:rsid w:val="00EF136A"/>
    <w:rsid w:val="00EF20F4"/>
    <w:rsid w:val="00EF2973"/>
    <w:rsid w:val="00EF3C46"/>
    <w:rsid w:val="00EF5337"/>
    <w:rsid w:val="00EF7949"/>
    <w:rsid w:val="00F00A52"/>
    <w:rsid w:val="00F019FE"/>
    <w:rsid w:val="00F02CBC"/>
    <w:rsid w:val="00F038BD"/>
    <w:rsid w:val="00F03B99"/>
    <w:rsid w:val="00F04FA5"/>
    <w:rsid w:val="00F05F2D"/>
    <w:rsid w:val="00F06101"/>
    <w:rsid w:val="00F06499"/>
    <w:rsid w:val="00F1025A"/>
    <w:rsid w:val="00F10738"/>
    <w:rsid w:val="00F12C15"/>
    <w:rsid w:val="00F13235"/>
    <w:rsid w:val="00F15D7E"/>
    <w:rsid w:val="00F163EB"/>
    <w:rsid w:val="00F16E09"/>
    <w:rsid w:val="00F215C9"/>
    <w:rsid w:val="00F222CE"/>
    <w:rsid w:val="00F22FA6"/>
    <w:rsid w:val="00F249BE"/>
    <w:rsid w:val="00F25B59"/>
    <w:rsid w:val="00F2691D"/>
    <w:rsid w:val="00F26D01"/>
    <w:rsid w:val="00F26F64"/>
    <w:rsid w:val="00F300DC"/>
    <w:rsid w:val="00F308A1"/>
    <w:rsid w:val="00F31661"/>
    <w:rsid w:val="00F349BD"/>
    <w:rsid w:val="00F3760A"/>
    <w:rsid w:val="00F377B6"/>
    <w:rsid w:val="00F4056F"/>
    <w:rsid w:val="00F40B49"/>
    <w:rsid w:val="00F40E1B"/>
    <w:rsid w:val="00F41159"/>
    <w:rsid w:val="00F41DD5"/>
    <w:rsid w:val="00F429CC"/>
    <w:rsid w:val="00F42A0D"/>
    <w:rsid w:val="00F44D4D"/>
    <w:rsid w:val="00F44EF0"/>
    <w:rsid w:val="00F45002"/>
    <w:rsid w:val="00F46894"/>
    <w:rsid w:val="00F46985"/>
    <w:rsid w:val="00F520DC"/>
    <w:rsid w:val="00F52D7E"/>
    <w:rsid w:val="00F5375E"/>
    <w:rsid w:val="00F5516A"/>
    <w:rsid w:val="00F55CDC"/>
    <w:rsid w:val="00F56E48"/>
    <w:rsid w:val="00F57FC1"/>
    <w:rsid w:val="00F64482"/>
    <w:rsid w:val="00F67608"/>
    <w:rsid w:val="00F67FCA"/>
    <w:rsid w:val="00F71737"/>
    <w:rsid w:val="00F7205D"/>
    <w:rsid w:val="00F72401"/>
    <w:rsid w:val="00F735C9"/>
    <w:rsid w:val="00F75125"/>
    <w:rsid w:val="00F75504"/>
    <w:rsid w:val="00F7550C"/>
    <w:rsid w:val="00F75BE9"/>
    <w:rsid w:val="00F763EE"/>
    <w:rsid w:val="00F77C28"/>
    <w:rsid w:val="00F810A0"/>
    <w:rsid w:val="00F815F4"/>
    <w:rsid w:val="00F81E9A"/>
    <w:rsid w:val="00F8274C"/>
    <w:rsid w:val="00F83396"/>
    <w:rsid w:val="00F83B51"/>
    <w:rsid w:val="00F8476F"/>
    <w:rsid w:val="00F85D6A"/>
    <w:rsid w:val="00F86206"/>
    <w:rsid w:val="00F8632B"/>
    <w:rsid w:val="00F87DF5"/>
    <w:rsid w:val="00F90953"/>
    <w:rsid w:val="00F91677"/>
    <w:rsid w:val="00F92AC0"/>
    <w:rsid w:val="00F9304E"/>
    <w:rsid w:val="00F93878"/>
    <w:rsid w:val="00F95306"/>
    <w:rsid w:val="00F95788"/>
    <w:rsid w:val="00F96C92"/>
    <w:rsid w:val="00F9744B"/>
    <w:rsid w:val="00F97C87"/>
    <w:rsid w:val="00FA0349"/>
    <w:rsid w:val="00FA0D86"/>
    <w:rsid w:val="00FA3AE2"/>
    <w:rsid w:val="00FA3B8A"/>
    <w:rsid w:val="00FA5133"/>
    <w:rsid w:val="00FA5718"/>
    <w:rsid w:val="00FA5CE7"/>
    <w:rsid w:val="00FA5F40"/>
    <w:rsid w:val="00FA616F"/>
    <w:rsid w:val="00FA70DA"/>
    <w:rsid w:val="00FB1508"/>
    <w:rsid w:val="00FB28CE"/>
    <w:rsid w:val="00FB2D03"/>
    <w:rsid w:val="00FB5FA4"/>
    <w:rsid w:val="00FB6408"/>
    <w:rsid w:val="00FB683E"/>
    <w:rsid w:val="00FC2D57"/>
    <w:rsid w:val="00FC2ED2"/>
    <w:rsid w:val="00FC395F"/>
    <w:rsid w:val="00FC40C2"/>
    <w:rsid w:val="00FD02A6"/>
    <w:rsid w:val="00FD0EF8"/>
    <w:rsid w:val="00FD1ABF"/>
    <w:rsid w:val="00FD2B07"/>
    <w:rsid w:val="00FD2EF1"/>
    <w:rsid w:val="00FD3B87"/>
    <w:rsid w:val="00FD42E0"/>
    <w:rsid w:val="00FD5494"/>
    <w:rsid w:val="00FD7D47"/>
    <w:rsid w:val="00FD7F41"/>
    <w:rsid w:val="00FE1F2B"/>
    <w:rsid w:val="00FE2884"/>
    <w:rsid w:val="00FE3218"/>
    <w:rsid w:val="00FE3B22"/>
    <w:rsid w:val="00FE4152"/>
    <w:rsid w:val="00FE455D"/>
    <w:rsid w:val="00FE7807"/>
    <w:rsid w:val="00FF1976"/>
    <w:rsid w:val="00FF436E"/>
    <w:rsid w:val="00FF47E5"/>
    <w:rsid w:val="00FF5AFA"/>
    <w:rsid w:val="00FF64B1"/>
    <w:rsid w:val="00FF6DFB"/>
    <w:rsid w:val="00FF78F0"/>
    <w:rsid w:val="00FF7BAE"/>
    <w:rsid w:val="00FF7DB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27BF0"/>
  <w15:chartTrackingRefBased/>
  <w15:docId w15:val="{93B9F005-8F3C-43DF-8AA1-575BE5F0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1CE"/>
    <w:pPr>
      <w:spacing w:before="80" w:after="80"/>
      <w:jc w:val="both"/>
    </w:pPr>
    <w:rPr>
      <w:szCs w:val="24"/>
      <w:lang w:eastAsia="en-US"/>
    </w:rPr>
  </w:style>
  <w:style w:type="paragraph" w:styleId="Heading1">
    <w:name w:val="heading 1"/>
    <w:basedOn w:val="Normal"/>
    <w:next w:val="Normal"/>
    <w:qFormat/>
    <w:rsid w:val="00EF20F4"/>
    <w:pPr>
      <w:keepNext/>
      <w:numPr>
        <w:numId w:val="7"/>
      </w:numPr>
      <w:spacing w:before="240" w:after="120"/>
      <w:jc w:val="left"/>
      <w:outlineLvl w:val="0"/>
    </w:pPr>
    <w:rPr>
      <w:rFonts w:ascii="Arial Black" w:hAnsi="Arial Black"/>
      <w:bCs/>
    </w:rPr>
  </w:style>
  <w:style w:type="paragraph" w:styleId="Heading2">
    <w:name w:val="heading 2"/>
    <w:basedOn w:val="Normal"/>
    <w:next w:val="Normal"/>
    <w:qFormat/>
    <w:rsid w:val="00EF20F4"/>
    <w:pPr>
      <w:keepNext/>
      <w:numPr>
        <w:ilvl w:val="1"/>
        <w:numId w:val="7"/>
      </w:numPr>
      <w:spacing w:before="180" w:after="60"/>
      <w:outlineLvl w:val="1"/>
    </w:pPr>
    <w:rPr>
      <w:rFonts w:cs="Arial"/>
      <w:b/>
      <w:bCs/>
      <w:iCs/>
      <w:szCs w:val="28"/>
    </w:rPr>
  </w:style>
  <w:style w:type="paragraph" w:styleId="Heading3">
    <w:name w:val="heading 3"/>
    <w:basedOn w:val="Normal"/>
    <w:next w:val="Normal"/>
    <w:qFormat/>
    <w:rsid w:val="00D031CE"/>
    <w:pPr>
      <w:keepNext/>
      <w:numPr>
        <w:ilvl w:val="2"/>
        <w:numId w:val="4"/>
      </w:numPr>
      <w:spacing w:before="240" w:after="60"/>
      <w:outlineLvl w:val="2"/>
    </w:pPr>
    <w:rPr>
      <w:rFonts w:cs="Arial"/>
      <w:b/>
      <w:bCs/>
      <w:szCs w:val="26"/>
    </w:rPr>
  </w:style>
  <w:style w:type="paragraph" w:styleId="Heading4">
    <w:name w:val="heading 4"/>
    <w:basedOn w:val="Normal"/>
    <w:next w:val="Normal"/>
    <w:rsid w:val="00D031CE"/>
    <w:pPr>
      <w:keepNext/>
      <w:numPr>
        <w:ilvl w:val="3"/>
        <w:numId w:val="4"/>
      </w:numPr>
      <w:spacing w:before="240" w:after="60"/>
      <w:outlineLvl w:val="3"/>
    </w:pPr>
    <w:rPr>
      <w:b/>
      <w:bCs/>
      <w:sz w:val="28"/>
      <w:szCs w:val="28"/>
    </w:rPr>
  </w:style>
  <w:style w:type="paragraph" w:styleId="Heading5">
    <w:name w:val="heading 5"/>
    <w:basedOn w:val="Normal"/>
    <w:next w:val="Normal"/>
    <w:rsid w:val="00D031CE"/>
    <w:pPr>
      <w:numPr>
        <w:ilvl w:val="4"/>
        <w:numId w:val="4"/>
      </w:numPr>
      <w:spacing w:before="240" w:after="60"/>
      <w:outlineLvl w:val="4"/>
    </w:pPr>
    <w:rPr>
      <w:b/>
      <w:bCs/>
      <w:i/>
      <w:iCs/>
      <w:sz w:val="26"/>
      <w:szCs w:val="26"/>
    </w:rPr>
  </w:style>
  <w:style w:type="paragraph" w:styleId="Heading6">
    <w:name w:val="heading 6"/>
    <w:basedOn w:val="Normal"/>
    <w:next w:val="Normal"/>
    <w:rsid w:val="00D031CE"/>
    <w:pPr>
      <w:numPr>
        <w:ilvl w:val="5"/>
        <w:numId w:val="4"/>
      </w:numPr>
      <w:spacing w:before="240" w:after="60"/>
      <w:outlineLvl w:val="5"/>
    </w:pPr>
    <w:rPr>
      <w:b/>
      <w:bCs/>
      <w:sz w:val="22"/>
      <w:szCs w:val="22"/>
    </w:rPr>
  </w:style>
  <w:style w:type="paragraph" w:styleId="Heading7">
    <w:name w:val="heading 7"/>
    <w:basedOn w:val="Normal"/>
    <w:next w:val="Normal"/>
    <w:rsid w:val="00F04FA5"/>
    <w:pPr>
      <w:pageBreakBefore/>
      <w:spacing w:before="240" w:after="120"/>
      <w:jc w:val="left"/>
      <w:outlineLvl w:val="6"/>
    </w:pPr>
    <w:rPr>
      <w:rFonts w:ascii="Arial Black" w:hAnsi="Arial Black"/>
    </w:rPr>
  </w:style>
  <w:style w:type="paragraph" w:styleId="Heading8">
    <w:name w:val="heading 8"/>
    <w:basedOn w:val="Normal"/>
    <w:next w:val="Normal"/>
    <w:rsid w:val="00F04FA5"/>
    <w:pPr>
      <w:spacing w:before="240" w:after="60"/>
      <w:outlineLvl w:val="7"/>
    </w:pPr>
    <w:rPr>
      <w:i/>
      <w:iCs/>
    </w:rPr>
  </w:style>
  <w:style w:type="paragraph" w:styleId="Heading9">
    <w:name w:val="heading 9"/>
    <w:basedOn w:val="Normal"/>
    <w:next w:val="Normal"/>
    <w:rsid w:val="00D031CE"/>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031CE"/>
  </w:style>
  <w:style w:type="paragraph" w:styleId="BodyTextIndent">
    <w:name w:val="Body Text Indent"/>
    <w:basedOn w:val="Normal"/>
    <w:rsid w:val="00D031CE"/>
    <w:pPr>
      <w:ind w:firstLine="1260"/>
    </w:pPr>
  </w:style>
  <w:style w:type="paragraph" w:styleId="BodyText2">
    <w:name w:val="Body Text 2"/>
    <w:basedOn w:val="Normal"/>
    <w:rsid w:val="00D031CE"/>
    <w:rPr>
      <w:b/>
      <w:bCs/>
      <w:sz w:val="28"/>
    </w:rPr>
  </w:style>
  <w:style w:type="character" w:styleId="Hyperlink">
    <w:name w:val="Hyperlink"/>
    <w:uiPriority w:val="99"/>
    <w:rsid w:val="00B54B9E"/>
    <w:rPr>
      <w:color w:val="0000FF"/>
      <w:u w:val="single"/>
    </w:rPr>
  </w:style>
  <w:style w:type="paragraph" w:styleId="BalloonText">
    <w:name w:val="Balloon Text"/>
    <w:basedOn w:val="Normal"/>
    <w:semiHidden/>
    <w:rsid w:val="00D031CE"/>
    <w:rPr>
      <w:rFonts w:ascii="Tahoma" w:hAnsi="Tahoma" w:cs="Tahoma"/>
      <w:sz w:val="16"/>
      <w:szCs w:val="16"/>
    </w:rPr>
  </w:style>
  <w:style w:type="paragraph" w:customStyle="1" w:styleId="Equation">
    <w:name w:val="Equation"/>
    <w:basedOn w:val="Normal"/>
    <w:rsid w:val="00D031CE"/>
    <w:pPr>
      <w:tabs>
        <w:tab w:val="center" w:pos="2268"/>
        <w:tab w:val="right" w:pos="4961"/>
      </w:tabs>
      <w:spacing w:before="120" w:after="120"/>
    </w:pPr>
    <w:rPr>
      <w:noProof/>
    </w:rPr>
  </w:style>
  <w:style w:type="paragraph" w:styleId="Title">
    <w:name w:val="Title"/>
    <w:basedOn w:val="Normal"/>
    <w:next w:val="Normal"/>
    <w:qFormat/>
    <w:rsid w:val="000710F4"/>
    <w:pPr>
      <w:spacing w:before="120" w:after="360"/>
      <w:jc w:val="center"/>
    </w:pPr>
    <w:rPr>
      <w:rFonts w:ascii="Arial Black" w:hAnsi="Arial Black" w:cs="Arial"/>
      <w:bCs/>
      <w:color w:val="595959" w:themeColor="text1" w:themeTint="A6"/>
      <w:kern w:val="28"/>
      <w:sz w:val="24"/>
      <w:szCs w:val="32"/>
    </w:rPr>
  </w:style>
  <w:style w:type="paragraph" w:styleId="Caption">
    <w:name w:val="caption"/>
    <w:basedOn w:val="Normal"/>
    <w:next w:val="Normal"/>
    <w:qFormat/>
    <w:rsid w:val="00D031CE"/>
    <w:rPr>
      <w:b/>
      <w:bCs/>
      <w:sz w:val="18"/>
      <w:szCs w:val="20"/>
    </w:rPr>
  </w:style>
  <w:style w:type="paragraph" w:styleId="ListNumber">
    <w:name w:val="List Number"/>
    <w:basedOn w:val="Normal"/>
    <w:rsid w:val="00D031CE"/>
    <w:pPr>
      <w:numPr>
        <w:numId w:val="1"/>
      </w:numPr>
    </w:pPr>
  </w:style>
  <w:style w:type="paragraph" w:styleId="FootnoteText">
    <w:name w:val="footnote text"/>
    <w:basedOn w:val="Normal"/>
    <w:link w:val="FootnoteTextChar"/>
    <w:semiHidden/>
    <w:rsid w:val="00D031CE"/>
    <w:rPr>
      <w:sz w:val="16"/>
      <w:szCs w:val="20"/>
    </w:rPr>
  </w:style>
  <w:style w:type="character" w:styleId="FootnoteReference">
    <w:name w:val="footnote reference"/>
    <w:semiHidden/>
    <w:rsid w:val="00D031CE"/>
    <w:rPr>
      <w:vertAlign w:val="superscript"/>
    </w:rPr>
  </w:style>
  <w:style w:type="character" w:customStyle="1" w:styleId="Command">
    <w:name w:val="Command"/>
    <w:rsid w:val="00824B27"/>
    <w:rPr>
      <w:rFonts w:ascii="Courier New" w:hAnsi="Courier New"/>
      <w:b w:val="0"/>
      <w:sz w:val="20"/>
      <w:lang w:val="en-US"/>
    </w:rPr>
  </w:style>
  <w:style w:type="table" w:styleId="TableGrid">
    <w:name w:val="Table Grid"/>
    <w:basedOn w:val="TableNormal"/>
    <w:rsid w:val="00521A15"/>
    <w:pPr>
      <w:jc w:val="center"/>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character" w:styleId="Emphasis">
    <w:name w:val="Emphasis"/>
    <w:qFormat/>
    <w:rsid w:val="00D031CE"/>
    <w:rPr>
      <w:i/>
      <w:iCs/>
    </w:rPr>
  </w:style>
  <w:style w:type="paragraph" w:styleId="Header">
    <w:name w:val="header"/>
    <w:basedOn w:val="Normal"/>
    <w:rsid w:val="00973876"/>
    <w:pPr>
      <w:tabs>
        <w:tab w:val="center" w:pos="4536"/>
        <w:tab w:val="right" w:pos="9072"/>
      </w:tabs>
      <w:jc w:val="right"/>
    </w:pPr>
  </w:style>
  <w:style w:type="paragraph" w:styleId="Footer">
    <w:name w:val="footer"/>
    <w:basedOn w:val="Normal"/>
    <w:rsid w:val="00D031CE"/>
    <w:pPr>
      <w:tabs>
        <w:tab w:val="center" w:pos="4536"/>
        <w:tab w:val="right" w:pos="9072"/>
      </w:tabs>
      <w:jc w:val="center"/>
    </w:pPr>
  </w:style>
  <w:style w:type="paragraph" w:styleId="DocumentMap">
    <w:name w:val="Document Map"/>
    <w:basedOn w:val="Normal"/>
    <w:semiHidden/>
    <w:rsid w:val="00725214"/>
    <w:pPr>
      <w:shd w:val="clear" w:color="auto" w:fill="000080"/>
    </w:pPr>
    <w:rPr>
      <w:rFonts w:ascii="Tahoma" w:hAnsi="Tahoma" w:cs="Tahoma"/>
    </w:rPr>
  </w:style>
  <w:style w:type="paragraph" w:customStyle="1" w:styleId="AlignedList">
    <w:name w:val="Aligned List"/>
    <w:basedOn w:val="Normal"/>
    <w:rsid w:val="00D031CE"/>
    <w:pPr>
      <w:numPr>
        <w:numId w:val="3"/>
      </w:numPr>
    </w:pPr>
  </w:style>
  <w:style w:type="paragraph" w:styleId="TOC3">
    <w:name w:val="toc 3"/>
    <w:basedOn w:val="Normal"/>
    <w:next w:val="Normal"/>
    <w:autoRedefine/>
    <w:semiHidden/>
    <w:rsid w:val="00D031CE"/>
    <w:pPr>
      <w:ind w:left="400"/>
    </w:pPr>
  </w:style>
  <w:style w:type="character" w:styleId="PageNumber">
    <w:name w:val="page number"/>
    <w:basedOn w:val="DefaultParagraphFont"/>
    <w:rsid w:val="00D031CE"/>
  </w:style>
  <w:style w:type="character" w:styleId="CommentReference">
    <w:name w:val="annotation reference"/>
    <w:semiHidden/>
    <w:rsid w:val="00D031CE"/>
    <w:rPr>
      <w:sz w:val="16"/>
      <w:szCs w:val="16"/>
    </w:rPr>
  </w:style>
  <w:style w:type="paragraph" w:styleId="CommentText">
    <w:name w:val="annotation text"/>
    <w:basedOn w:val="Normal"/>
    <w:semiHidden/>
    <w:rsid w:val="00D031CE"/>
    <w:rPr>
      <w:szCs w:val="20"/>
    </w:rPr>
  </w:style>
  <w:style w:type="paragraph" w:styleId="CommentSubject">
    <w:name w:val="annotation subject"/>
    <w:basedOn w:val="CommentText"/>
    <w:next w:val="CommentText"/>
    <w:semiHidden/>
    <w:rsid w:val="00D031CE"/>
    <w:rPr>
      <w:b/>
      <w:bCs/>
    </w:rPr>
  </w:style>
  <w:style w:type="paragraph" w:styleId="TOC2">
    <w:name w:val="toc 2"/>
    <w:basedOn w:val="Normal"/>
    <w:next w:val="Normal"/>
    <w:autoRedefine/>
    <w:uiPriority w:val="39"/>
    <w:rsid w:val="00755BEC"/>
    <w:pPr>
      <w:tabs>
        <w:tab w:val="right" w:leader="dot" w:pos="4962"/>
      </w:tabs>
      <w:spacing w:before="60" w:after="0"/>
      <w:ind w:left="187"/>
      <w:jc w:val="left"/>
    </w:pPr>
    <w:rPr>
      <w:sz w:val="18"/>
    </w:rPr>
  </w:style>
  <w:style w:type="paragraph" w:styleId="ListNumber2">
    <w:name w:val="List Number 2"/>
    <w:basedOn w:val="Normal"/>
    <w:rsid w:val="00D031CE"/>
    <w:pPr>
      <w:numPr>
        <w:ilvl w:val="1"/>
        <w:numId w:val="1"/>
      </w:numPr>
    </w:pPr>
  </w:style>
  <w:style w:type="paragraph" w:styleId="ListNumber3">
    <w:name w:val="List Number 3"/>
    <w:basedOn w:val="Normal"/>
    <w:rsid w:val="00D031CE"/>
    <w:pPr>
      <w:numPr>
        <w:ilvl w:val="2"/>
        <w:numId w:val="1"/>
      </w:numPr>
    </w:pPr>
  </w:style>
  <w:style w:type="paragraph" w:styleId="TOC1">
    <w:name w:val="toc 1"/>
    <w:basedOn w:val="Normal"/>
    <w:next w:val="Normal"/>
    <w:autoRedefine/>
    <w:uiPriority w:val="39"/>
    <w:rsid w:val="00C27C64"/>
    <w:pPr>
      <w:tabs>
        <w:tab w:val="right" w:leader="dot" w:pos="4962"/>
      </w:tabs>
      <w:spacing w:before="60" w:after="0"/>
      <w:jc w:val="left"/>
    </w:pPr>
    <w:rPr>
      <w:b/>
      <w:sz w:val="18"/>
    </w:rPr>
  </w:style>
  <w:style w:type="paragraph" w:customStyle="1" w:styleId="NumberedList">
    <w:name w:val="Numbered List"/>
    <w:basedOn w:val="Normal"/>
    <w:rsid w:val="00D031CE"/>
    <w:pPr>
      <w:numPr>
        <w:numId w:val="2"/>
      </w:numPr>
    </w:pPr>
  </w:style>
  <w:style w:type="character" w:customStyle="1" w:styleId="GUI">
    <w:name w:val="GUI"/>
    <w:rsid w:val="006E132D"/>
    <w:rPr>
      <w:rFonts w:ascii="Arial" w:hAnsi="Arial"/>
      <w:b/>
      <w:bCs/>
      <w:sz w:val="16"/>
      <w:lang w:val="en-GB"/>
    </w:rPr>
  </w:style>
  <w:style w:type="paragraph" w:styleId="NormalIndent">
    <w:name w:val="Normal Indent"/>
    <w:basedOn w:val="Normal"/>
    <w:rsid w:val="00D031CE"/>
    <w:pPr>
      <w:ind w:left="397"/>
    </w:pPr>
  </w:style>
  <w:style w:type="paragraph" w:customStyle="1" w:styleId="Author">
    <w:name w:val="Author"/>
    <w:basedOn w:val="Normal"/>
    <w:rsid w:val="00D031CE"/>
    <w:pPr>
      <w:jc w:val="center"/>
    </w:pPr>
  </w:style>
  <w:style w:type="paragraph" w:customStyle="1" w:styleId="ModifiedDate">
    <w:name w:val="ModifiedDate"/>
    <w:basedOn w:val="Normal"/>
    <w:rsid w:val="00D031CE"/>
    <w:pPr>
      <w:spacing w:after="480"/>
      <w:jc w:val="center"/>
    </w:pPr>
  </w:style>
  <w:style w:type="character" w:customStyle="1" w:styleId="EnglishTerm">
    <w:name w:val="English Term"/>
    <w:rsid w:val="00D031CE"/>
    <w:rPr>
      <w:i/>
      <w:lang w:val="en-GB"/>
    </w:rPr>
  </w:style>
  <w:style w:type="character" w:customStyle="1" w:styleId="App">
    <w:name w:val="App"/>
    <w:basedOn w:val="DefaultParagraphFont"/>
    <w:rsid w:val="00D031CE"/>
  </w:style>
  <w:style w:type="table" w:customStyle="1" w:styleId="MyTable">
    <w:name w:val="My Table"/>
    <w:basedOn w:val="TableNormal"/>
    <w:rsid w:val="00487E09"/>
    <w:pPr>
      <w:jc w:val="center"/>
    </w:pPr>
    <w:tblPr>
      <w:tblBorders>
        <w:top w:val="double" w:sz="6" w:space="0" w:color="auto"/>
        <w:left w:val="double" w:sz="6" w:space="0" w:color="auto"/>
        <w:bottom w:val="double" w:sz="6" w:space="0" w:color="auto"/>
        <w:right w:val="double" w:sz="6" w:space="0" w:color="auto"/>
      </w:tblBorders>
    </w:tblPr>
    <w:tcPr>
      <w:vAlign w:val="center"/>
    </w:tcPr>
    <w:tblStylePr w:type="firstRow">
      <w:tblPr/>
      <w:tcPr>
        <w:tcBorders>
          <w:bottom w:val="double" w:sz="6" w:space="0" w:color="auto"/>
        </w:tcBorders>
      </w:tcPr>
    </w:tblStylePr>
    <w:tblStylePr w:type="firstCol">
      <w:tblPr/>
      <w:tcPr>
        <w:tcBorders>
          <w:right w:val="double" w:sz="6" w:space="0" w:color="auto"/>
        </w:tcBorders>
      </w:tcPr>
    </w:tblStylePr>
  </w:style>
  <w:style w:type="paragraph" w:styleId="TableofFigures">
    <w:name w:val="table of figures"/>
    <w:basedOn w:val="Normal"/>
    <w:next w:val="Normal"/>
    <w:semiHidden/>
    <w:rsid w:val="00745E3C"/>
  </w:style>
  <w:style w:type="paragraph" w:customStyle="1" w:styleId="NormalIndent2">
    <w:name w:val="Normal Indent 2"/>
    <w:basedOn w:val="Normal"/>
    <w:rsid w:val="00D031CE"/>
    <w:pPr>
      <w:ind w:left="794"/>
    </w:pPr>
  </w:style>
  <w:style w:type="paragraph" w:styleId="TOC4">
    <w:name w:val="toc 4"/>
    <w:basedOn w:val="Normal"/>
    <w:next w:val="Normal"/>
    <w:autoRedefine/>
    <w:semiHidden/>
    <w:rsid w:val="00D031CE"/>
    <w:pPr>
      <w:ind w:left="600"/>
    </w:pPr>
  </w:style>
  <w:style w:type="paragraph" w:styleId="TOC5">
    <w:name w:val="toc 5"/>
    <w:basedOn w:val="Normal"/>
    <w:next w:val="Normal"/>
    <w:autoRedefine/>
    <w:semiHidden/>
    <w:rsid w:val="00D031CE"/>
    <w:pPr>
      <w:ind w:left="800"/>
    </w:pPr>
  </w:style>
  <w:style w:type="paragraph" w:styleId="TOC6">
    <w:name w:val="toc 6"/>
    <w:basedOn w:val="Normal"/>
    <w:next w:val="Normal"/>
    <w:autoRedefine/>
    <w:semiHidden/>
    <w:rsid w:val="00D031CE"/>
    <w:pPr>
      <w:ind w:left="1000"/>
    </w:pPr>
  </w:style>
  <w:style w:type="paragraph" w:styleId="TOC7">
    <w:name w:val="toc 7"/>
    <w:basedOn w:val="Normal"/>
    <w:next w:val="Normal"/>
    <w:autoRedefine/>
    <w:semiHidden/>
    <w:rsid w:val="00D031CE"/>
    <w:pPr>
      <w:ind w:left="1200"/>
    </w:pPr>
  </w:style>
  <w:style w:type="paragraph" w:styleId="TOC8">
    <w:name w:val="toc 8"/>
    <w:basedOn w:val="Normal"/>
    <w:next w:val="Normal"/>
    <w:autoRedefine/>
    <w:semiHidden/>
    <w:rsid w:val="00D031CE"/>
    <w:pPr>
      <w:ind w:left="1400"/>
    </w:pPr>
  </w:style>
  <w:style w:type="paragraph" w:styleId="TOC9">
    <w:name w:val="toc 9"/>
    <w:basedOn w:val="Normal"/>
    <w:next w:val="Normal"/>
    <w:autoRedefine/>
    <w:semiHidden/>
    <w:rsid w:val="00D031CE"/>
    <w:pPr>
      <w:ind w:left="1600"/>
    </w:pPr>
  </w:style>
  <w:style w:type="character" w:customStyle="1" w:styleId="key">
    <w:name w:val="key"/>
    <w:rsid w:val="00E221CA"/>
    <w:rPr>
      <w:bdr w:val="single" w:sz="4" w:space="0" w:color="auto"/>
      <w:shd w:val="clear" w:color="auto" w:fill="D9D9D9"/>
    </w:rPr>
  </w:style>
  <w:style w:type="paragraph" w:styleId="TOCHeading">
    <w:name w:val="TOC Heading"/>
    <w:basedOn w:val="Heading2"/>
    <w:next w:val="Normal"/>
    <w:qFormat/>
    <w:rsid w:val="00D031CE"/>
    <w:pPr>
      <w:numPr>
        <w:ilvl w:val="0"/>
        <w:numId w:val="0"/>
      </w:numPr>
      <w:jc w:val="left"/>
      <w:outlineLvl w:val="9"/>
    </w:pPr>
  </w:style>
  <w:style w:type="paragraph" w:customStyle="1" w:styleId="NoIndents">
    <w:name w:val="NoIndents"/>
    <w:basedOn w:val="Normal"/>
    <w:qFormat/>
    <w:rsid w:val="00B93E3E"/>
    <w:pPr>
      <w:spacing w:before="0" w:after="0"/>
    </w:pPr>
  </w:style>
  <w:style w:type="character" w:customStyle="1" w:styleId="Concept">
    <w:name w:val="Concept"/>
    <w:qFormat/>
    <w:rsid w:val="00321E50"/>
    <w:rPr>
      <w:spacing w:val="20"/>
    </w:rPr>
  </w:style>
  <w:style w:type="character" w:customStyle="1" w:styleId="Warning">
    <w:name w:val="Warning"/>
    <w:qFormat/>
    <w:rsid w:val="004C7748"/>
    <w:rPr>
      <w:b/>
      <w:color w:val="C00000"/>
    </w:rPr>
  </w:style>
  <w:style w:type="character" w:customStyle="1" w:styleId="FootnoteTextChar">
    <w:name w:val="Footnote Text Char"/>
    <w:link w:val="FootnoteText"/>
    <w:semiHidden/>
    <w:rsid w:val="00234810"/>
    <w:rPr>
      <w:sz w:val="16"/>
      <w:lang w:eastAsia="en-US"/>
    </w:rPr>
  </w:style>
  <w:style w:type="paragraph" w:styleId="ListParagraph">
    <w:name w:val="List Paragraph"/>
    <w:basedOn w:val="Normal"/>
    <w:uiPriority w:val="34"/>
    <w:qFormat/>
    <w:rsid w:val="008016B7"/>
    <w:pPr>
      <w:ind w:left="720"/>
      <w:contextualSpacing/>
    </w:pPr>
  </w:style>
  <w:style w:type="paragraph" w:customStyle="1" w:styleId="Reference">
    <w:name w:val="Reference"/>
    <w:basedOn w:val="Normal"/>
    <w:qFormat/>
    <w:rsid w:val="00B54B9E"/>
    <w:pPr>
      <w:jc w:val="left"/>
    </w:pPr>
    <w:rPr>
      <w:sz w:val="16"/>
    </w:rPr>
  </w:style>
  <w:style w:type="table" w:customStyle="1" w:styleId="EqnTable">
    <w:name w:val="EqnTable"/>
    <w:basedOn w:val="TableNormal"/>
    <w:uiPriority w:val="99"/>
    <w:rsid w:val="00B320D0"/>
    <w:tblPr>
      <w:tblStyleRowBandSize w:val="1"/>
    </w:tblPr>
    <w:tcPr>
      <w:vAlign w:val="center"/>
    </w:tcPr>
    <w:tblStylePr w:type="firstCol">
      <w:pPr>
        <w:jc w:val="left"/>
      </w:pPr>
    </w:tblStylePr>
    <w:tblStylePr w:type="lastCol">
      <w:pPr>
        <w:jc w:val="right"/>
      </w:pPr>
    </w:tblStylePr>
  </w:style>
  <w:style w:type="table" w:customStyle="1" w:styleId="DataTable">
    <w:name w:val="DataTable"/>
    <w:basedOn w:val="TableNormal"/>
    <w:uiPriority w:val="99"/>
    <w:rsid w:val="00660368"/>
    <w:tblPr>
      <w:tblCellMar>
        <w:top w:w="28" w:type="dxa"/>
        <w:left w:w="113" w:type="dxa"/>
        <w:bottom w:w="28" w:type="dxa"/>
        <w:right w:w="113" w:type="dxa"/>
      </w:tblCellMar>
    </w:tblPr>
    <w:tcPr>
      <w:vAlign w:val="center"/>
    </w:tcPr>
    <w:tblStylePr w:type="firstRow">
      <w:tblPr/>
      <w:tcPr>
        <w:tcBorders>
          <w:top w:val="nil"/>
          <w:left w:val="nil"/>
          <w:bottom w:val="single" w:sz="8" w:space="0" w:color="auto"/>
          <w:right w:val="nil"/>
          <w:insideH w:val="nil"/>
          <w:insideV w:val="nil"/>
          <w:tl2br w:val="nil"/>
          <w:tr2bl w:val="nil"/>
        </w:tcBorders>
      </w:tcPr>
    </w:tblStylePr>
  </w:style>
  <w:style w:type="paragraph" w:customStyle="1" w:styleId="DataTablePara">
    <w:name w:val="DataTablePara"/>
    <w:basedOn w:val="Normal"/>
    <w:qFormat/>
    <w:rsid w:val="000B3285"/>
    <w:pPr>
      <w:spacing w:before="0" w:after="0"/>
    </w:pPr>
  </w:style>
  <w:style w:type="numbering" w:customStyle="1" w:styleId="Headings">
    <w:name w:val="Headings"/>
    <w:uiPriority w:val="99"/>
    <w:rsid w:val="00EF20F4"/>
    <w:pPr>
      <w:numPr>
        <w:numId w:val="5"/>
      </w:numPr>
    </w:pPr>
  </w:style>
  <w:style w:type="numbering" w:customStyle="1" w:styleId="Appendices">
    <w:name w:val="Appendices"/>
    <w:uiPriority w:val="99"/>
    <w:rsid w:val="004430D8"/>
    <w:pPr>
      <w:numPr>
        <w:numId w:val="6"/>
      </w:numPr>
    </w:pPr>
  </w:style>
  <w:style w:type="paragraph" w:customStyle="1" w:styleId="Appendix1">
    <w:name w:val="Appendix 1"/>
    <w:basedOn w:val="Normal"/>
    <w:next w:val="Normal"/>
    <w:qFormat/>
    <w:rsid w:val="004430D8"/>
    <w:pPr>
      <w:pageBreakBefore/>
      <w:numPr>
        <w:numId w:val="9"/>
      </w:numPr>
      <w:spacing w:before="240" w:after="120"/>
      <w:jc w:val="left"/>
      <w:outlineLvl w:val="0"/>
    </w:pPr>
    <w:rPr>
      <w:rFonts w:ascii="Arial Black" w:hAnsi="Arial Black"/>
    </w:rPr>
  </w:style>
  <w:style w:type="paragraph" w:customStyle="1" w:styleId="Appendix2">
    <w:name w:val="Appendix 2"/>
    <w:basedOn w:val="Normal"/>
    <w:next w:val="Normal"/>
    <w:qFormat/>
    <w:rsid w:val="004430D8"/>
    <w:pPr>
      <w:numPr>
        <w:ilvl w:val="1"/>
        <w:numId w:val="9"/>
      </w:numPr>
      <w:spacing w:before="180" w:after="60"/>
      <w:jc w:val="left"/>
      <w:outlineLvl w:val="1"/>
    </w:pPr>
    <w:rPr>
      <w:b/>
    </w:rPr>
  </w:style>
  <w:style w:type="paragraph" w:customStyle="1" w:styleId="GeneralHeading">
    <w:name w:val="General Heading"/>
    <w:basedOn w:val="Normal"/>
    <w:next w:val="Normal"/>
    <w:qFormat/>
    <w:rsid w:val="00544E28"/>
    <w:pPr>
      <w:keepNext/>
      <w:spacing w:before="180" w:after="60"/>
      <w:jc w:val="left"/>
      <w:outlineLvl w:val="0"/>
    </w:pPr>
    <w:rPr>
      <w:b/>
    </w:rPr>
  </w:style>
  <w:style w:type="character" w:styleId="PlaceholderText">
    <w:name w:val="Placeholder Text"/>
    <w:basedOn w:val="DefaultParagraphFont"/>
    <w:uiPriority w:val="99"/>
    <w:semiHidden/>
    <w:rsid w:val="003663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8290314">
      <w:bodyDiv w:val="1"/>
      <w:marLeft w:val="330"/>
      <w:marRight w:val="0"/>
      <w:marTop w:val="375"/>
      <w:marBottom w:val="300"/>
      <w:divBdr>
        <w:top w:val="none" w:sz="0" w:space="0" w:color="auto"/>
        <w:left w:val="none" w:sz="0" w:space="0" w:color="auto"/>
        <w:bottom w:val="none" w:sz="0" w:space="0" w:color="auto"/>
        <w:right w:val="none" w:sz="0" w:space="0" w:color="auto"/>
      </w:divBdr>
      <w:divsChild>
        <w:div w:id="59251396">
          <w:marLeft w:val="0"/>
          <w:marRight w:val="0"/>
          <w:marTop w:val="0"/>
          <w:marBottom w:val="0"/>
          <w:divBdr>
            <w:top w:val="single" w:sz="6" w:space="0" w:color="999999"/>
            <w:left w:val="single" w:sz="6" w:space="0" w:color="999999"/>
            <w:bottom w:val="single" w:sz="6" w:space="0" w:color="999999"/>
            <w:right w:val="single" w:sz="6" w:space="0" w:color="999999"/>
          </w:divBdr>
          <w:divsChild>
            <w:div w:id="117213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en.wikipedia.org/wiki/SRGB" TargetMode="Externa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scipy.org/doc/numpy/reference/index.html"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mailto:valter.kiisk@ut.ee" TargetMode="External"/><Relationship Id="rId20" Type="http://schemas.openxmlformats.org/officeDocument/2006/relationships/hyperlink" Target="https://en.wikipedia.org/wiki/Focal_length"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1.png"/><Relationship Id="rId19" Type="http://schemas.openxmlformats.org/officeDocument/2006/relationships/hyperlink" Target="http://physics.nist.gov/PhysRefData/Handbook/element_name.htm"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matplotlib.org/api/pyplot_api.html"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E:\Oppetoo\Spektroskoopia\Praktikum\Juhend\Prax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0B91D-86C4-4834-90C9-9C64E348A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Prax2.dot</Template>
  <TotalTime>9795</TotalTime>
  <Pages>7</Pages>
  <Words>4576</Words>
  <Characters>26084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Spektromeetri koostamine ja kalibreerimine</vt:lpstr>
    </vt:vector>
  </TitlesOfParts>
  <Company>University of Tartu</Company>
  <LinksUpToDate>false</LinksUpToDate>
  <CharactersWithSpaces>30599</CharactersWithSpaces>
  <SharedDoc>false</SharedDoc>
  <HLinks>
    <vt:vector size="42" baseType="variant">
      <vt:variant>
        <vt:i4>3473409</vt:i4>
      </vt:variant>
      <vt:variant>
        <vt:i4>57</vt:i4>
      </vt:variant>
      <vt:variant>
        <vt:i4>0</vt:i4>
      </vt:variant>
      <vt:variant>
        <vt:i4>5</vt:i4>
      </vt:variant>
      <vt:variant>
        <vt:lpwstr>mailto:kiisk@ut.ee</vt:lpwstr>
      </vt:variant>
      <vt:variant>
        <vt:lpwstr/>
      </vt:variant>
      <vt:variant>
        <vt:i4>1376314</vt:i4>
      </vt:variant>
      <vt:variant>
        <vt:i4>35</vt:i4>
      </vt:variant>
      <vt:variant>
        <vt:i4>0</vt:i4>
      </vt:variant>
      <vt:variant>
        <vt:i4>5</vt:i4>
      </vt:variant>
      <vt:variant>
        <vt:lpwstr/>
      </vt:variant>
      <vt:variant>
        <vt:lpwstr>_Toc348989960</vt:lpwstr>
      </vt:variant>
      <vt:variant>
        <vt:i4>1441850</vt:i4>
      </vt:variant>
      <vt:variant>
        <vt:i4>29</vt:i4>
      </vt:variant>
      <vt:variant>
        <vt:i4>0</vt:i4>
      </vt:variant>
      <vt:variant>
        <vt:i4>5</vt:i4>
      </vt:variant>
      <vt:variant>
        <vt:lpwstr/>
      </vt:variant>
      <vt:variant>
        <vt:lpwstr>_Toc348989959</vt:lpwstr>
      </vt:variant>
      <vt:variant>
        <vt:i4>1441850</vt:i4>
      </vt:variant>
      <vt:variant>
        <vt:i4>23</vt:i4>
      </vt:variant>
      <vt:variant>
        <vt:i4>0</vt:i4>
      </vt:variant>
      <vt:variant>
        <vt:i4>5</vt:i4>
      </vt:variant>
      <vt:variant>
        <vt:lpwstr/>
      </vt:variant>
      <vt:variant>
        <vt:lpwstr>_Toc348989958</vt:lpwstr>
      </vt:variant>
      <vt:variant>
        <vt:i4>1441850</vt:i4>
      </vt:variant>
      <vt:variant>
        <vt:i4>17</vt:i4>
      </vt:variant>
      <vt:variant>
        <vt:i4>0</vt:i4>
      </vt:variant>
      <vt:variant>
        <vt:i4>5</vt:i4>
      </vt:variant>
      <vt:variant>
        <vt:lpwstr/>
      </vt:variant>
      <vt:variant>
        <vt:lpwstr>_Toc348989957</vt:lpwstr>
      </vt:variant>
      <vt:variant>
        <vt:i4>1441850</vt:i4>
      </vt:variant>
      <vt:variant>
        <vt:i4>11</vt:i4>
      </vt:variant>
      <vt:variant>
        <vt:i4>0</vt:i4>
      </vt:variant>
      <vt:variant>
        <vt:i4>5</vt:i4>
      </vt:variant>
      <vt:variant>
        <vt:lpwstr/>
      </vt:variant>
      <vt:variant>
        <vt:lpwstr>_Toc348989956</vt:lpwstr>
      </vt:variant>
      <vt:variant>
        <vt:i4>1441850</vt:i4>
      </vt:variant>
      <vt:variant>
        <vt:i4>5</vt:i4>
      </vt:variant>
      <vt:variant>
        <vt:i4>0</vt:i4>
      </vt:variant>
      <vt:variant>
        <vt:i4>5</vt:i4>
      </vt:variant>
      <vt:variant>
        <vt:lpwstr/>
      </vt:variant>
      <vt:variant>
        <vt:lpwstr>_Toc348989955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Spektromeetri koostamine ja kalibreerimine</dc:title>
  <dc:subject/>
  <dc:creator>Valter Kiisk</dc:creator>
  <cp:keywords/>
  <cp:lastModifiedBy>Valter Kiisk</cp:lastModifiedBy>
  <cp:revision>378</cp:revision>
  <cp:lastPrinted>2019-09-02T11:17:00Z</cp:lastPrinted>
  <dcterms:created xsi:type="dcterms:W3CDTF">2015-07-15T13:16:00Z</dcterms:created>
  <dcterms:modified xsi:type="dcterms:W3CDTF">2019-09-02T11:18:00Z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